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0497379"/>
    <w:bookmarkStart w:id="1" w:name="_Hlk30512505"/>
    <w:bookmarkStart w:id="2" w:name="_GoBack"/>
    <w:bookmarkEnd w:id="2"/>
    <w:p w14:paraId="296ED620" w14:textId="2BFB5EB7" w:rsidR="0015572E" w:rsidRDefault="004F4E01" w:rsidP="00D0666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21BC88" wp14:editId="66A067EC">
                <wp:simplePos x="0" y="0"/>
                <wp:positionH relativeFrom="column">
                  <wp:posOffset>116205</wp:posOffset>
                </wp:positionH>
                <wp:positionV relativeFrom="paragraph">
                  <wp:posOffset>115571</wp:posOffset>
                </wp:positionV>
                <wp:extent cx="3086100" cy="114300"/>
                <wp:effectExtent l="0" t="0" r="0" b="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3FB8" w14:textId="77777777" w:rsidR="00F9640F" w:rsidRPr="00DF2EE0" w:rsidRDefault="00F9640F" w:rsidP="00DF2EE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1BC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.15pt;margin-top:9.1pt;width:243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" stroked="f">
                <v:textbox>
                  <w:txbxContent>
                    <w:p w14:paraId="2BB03FB8" w14:textId="77777777" w:rsidR="00F9640F" w:rsidRPr="00DF2EE0" w:rsidRDefault="00F9640F" w:rsidP="00DF2EE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194B31" w14:textId="77777777" w:rsidR="0015572E" w:rsidRDefault="0015572E" w:rsidP="00D06668"/>
    <w:p w14:paraId="116647CF" w14:textId="77777777" w:rsidR="00F23B97" w:rsidRDefault="00F23B97" w:rsidP="00D06668"/>
    <w:p w14:paraId="2DABC028" w14:textId="77777777" w:rsidR="005751A3" w:rsidRDefault="005751A3" w:rsidP="00AF0090">
      <w:pPr>
        <w:jc w:val="center"/>
      </w:pPr>
    </w:p>
    <w:p w14:paraId="365DC07D" w14:textId="56D6201A" w:rsidR="00DF2EE0" w:rsidRDefault="00AF0090" w:rsidP="00AF0090">
      <w:pPr>
        <w:jc w:val="center"/>
      </w:pPr>
      <w:r>
        <w:t xml:space="preserve">                         </w:t>
      </w:r>
    </w:p>
    <w:p w14:paraId="45AE3CD3" w14:textId="2E12B588" w:rsidR="00AF0090" w:rsidRDefault="00AF0090" w:rsidP="00AF0090">
      <w:pPr>
        <w:jc w:val="center"/>
      </w:pPr>
      <w:r>
        <w:t xml:space="preserve">                                                                                                    Berlin-Buch, </w:t>
      </w:r>
      <w:r w:rsidR="000413A8">
        <w:t>10.02.2020</w:t>
      </w:r>
    </w:p>
    <w:p w14:paraId="48603415" w14:textId="77777777" w:rsidR="00AF0090" w:rsidRDefault="00AF0090" w:rsidP="00AF0090">
      <w:pPr>
        <w:jc w:val="center"/>
      </w:pPr>
    </w:p>
    <w:p w14:paraId="2DBAE3C5" w14:textId="77777777" w:rsidR="00DF2EE0" w:rsidRPr="00CD0B10" w:rsidRDefault="00DF2EE0" w:rsidP="00AF0090">
      <w:pPr>
        <w:jc w:val="center"/>
        <w:rPr>
          <w:b/>
          <w:sz w:val="28"/>
          <w:szCs w:val="28"/>
        </w:rPr>
      </w:pPr>
      <w:r w:rsidRPr="00CD0B10">
        <w:rPr>
          <w:b/>
          <w:sz w:val="28"/>
          <w:szCs w:val="28"/>
        </w:rPr>
        <w:t>Einladung</w:t>
      </w:r>
    </w:p>
    <w:p w14:paraId="75C0C3BF" w14:textId="77777777" w:rsidR="00DF2EE0" w:rsidRDefault="00DF2EE0" w:rsidP="00DF2EE0"/>
    <w:p w14:paraId="7F2265A7" w14:textId="3F361B58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zur öffentlichen </w:t>
      </w:r>
      <w:r w:rsidRPr="00CD0B10">
        <w:rPr>
          <w:b/>
          <w:sz w:val="24"/>
          <w:szCs w:val="24"/>
        </w:rPr>
        <w:t>Mitgliederversammlung</w:t>
      </w:r>
      <w:r w:rsidR="00AF0090">
        <w:rPr>
          <w:b/>
          <w:sz w:val="24"/>
          <w:szCs w:val="24"/>
        </w:rPr>
        <w:t xml:space="preserve"> </w:t>
      </w:r>
      <w:r w:rsidRPr="00CD0B10">
        <w:rPr>
          <w:sz w:val="24"/>
          <w:szCs w:val="24"/>
        </w:rPr>
        <w:t>des Fördervereins Kirchturm Buch</w:t>
      </w:r>
      <w:r w:rsidR="000413A8">
        <w:rPr>
          <w:sz w:val="24"/>
          <w:szCs w:val="24"/>
        </w:rPr>
        <w:t xml:space="preserve"> e.V.</w:t>
      </w:r>
      <w:r w:rsidRPr="00CD0B10">
        <w:rPr>
          <w:sz w:val="24"/>
          <w:szCs w:val="24"/>
        </w:rPr>
        <w:t xml:space="preserve"> am </w:t>
      </w:r>
      <w:r w:rsidR="000413A8">
        <w:rPr>
          <w:b/>
          <w:sz w:val="24"/>
          <w:szCs w:val="24"/>
        </w:rPr>
        <w:t>18</w:t>
      </w:r>
      <w:r w:rsidR="00AF0090">
        <w:rPr>
          <w:b/>
          <w:sz w:val="24"/>
          <w:szCs w:val="24"/>
        </w:rPr>
        <w:t>.03</w:t>
      </w:r>
      <w:r w:rsidRPr="00CD0B10">
        <w:rPr>
          <w:b/>
          <w:sz w:val="24"/>
          <w:szCs w:val="24"/>
        </w:rPr>
        <w:t>.20</w:t>
      </w:r>
      <w:r w:rsidR="000413A8">
        <w:rPr>
          <w:b/>
          <w:sz w:val="24"/>
          <w:szCs w:val="24"/>
        </w:rPr>
        <w:t>20</w:t>
      </w:r>
      <w:r w:rsidRPr="00CD0B10">
        <w:rPr>
          <w:b/>
          <w:sz w:val="24"/>
          <w:szCs w:val="24"/>
        </w:rPr>
        <w:t>, 19 Uhr</w:t>
      </w:r>
      <w:r w:rsidRPr="00CD0B10">
        <w:rPr>
          <w:sz w:val="24"/>
          <w:szCs w:val="24"/>
        </w:rPr>
        <w:t>, im Gemeindehaus der Ev. Kirchengemeinde Berlin-Buch, Alt-Buch 36, 13125 Berlin</w:t>
      </w:r>
    </w:p>
    <w:p w14:paraId="65A2ADD4" w14:textId="77777777" w:rsidR="00DF2EE0" w:rsidRPr="00CD0B10" w:rsidRDefault="00DF2EE0" w:rsidP="00DF2EE0">
      <w:pPr>
        <w:rPr>
          <w:sz w:val="24"/>
          <w:szCs w:val="24"/>
        </w:rPr>
      </w:pPr>
    </w:p>
    <w:p w14:paraId="2CF38917" w14:textId="77777777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>Sehr geehrte Damen und Herren, liebe Freunde und Förderer der Bucher Schlosskirche,</w:t>
      </w:r>
    </w:p>
    <w:p w14:paraId="15DF007D" w14:textId="77777777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zu unserer jährlichen öffentlichen Mitgliederversammlung laden wir Sie sehr herzlich ein. </w:t>
      </w:r>
    </w:p>
    <w:p w14:paraId="272279AD" w14:textId="6F9A5757" w:rsidR="00DF2EE0" w:rsidRDefault="00DF2EE0" w:rsidP="00387749">
      <w:pPr>
        <w:jc w:val="center"/>
        <w:rPr>
          <w:b/>
          <w:bCs/>
          <w:sz w:val="24"/>
          <w:szCs w:val="24"/>
        </w:rPr>
      </w:pPr>
      <w:r w:rsidRPr="00387749">
        <w:rPr>
          <w:b/>
          <w:bCs/>
          <w:sz w:val="24"/>
          <w:szCs w:val="24"/>
        </w:rPr>
        <w:t>Tagesordnung:</w:t>
      </w:r>
    </w:p>
    <w:p w14:paraId="0F1592E7" w14:textId="307D6E56" w:rsidR="005751A3" w:rsidRDefault="005751A3" w:rsidP="00387749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Nach m</w:t>
      </w:r>
      <w:r w:rsidRPr="005751A3">
        <w:rPr>
          <w:sz w:val="24"/>
          <w:szCs w:val="24"/>
        </w:rPr>
        <w:t>usikalische Einleitung</w:t>
      </w:r>
      <w:proofErr w:type="gramEnd"/>
      <w:r>
        <w:rPr>
          <w:sz w:val="24"/>
          <w:szCs w:val="24"/>
        </w:rPr>
        <w:t xml:space="preserve"> durch</w:t>
      </w:r>
      <w:r w:rsidRPr="005751A3">
        <w:rPr>
          <w:sz w:val="24"/>
          <w:szCs w:val="24"/>
        </w:rPr>
        <w:t xml:space="preserve"> Anna </w:t>
      </w:r>
      <w:proofErr w:type="spellStart"/>
      <w:r w:rsidRPr="005751A3">
        <w:rPr>
          <w:sz w:val="24"/>
          <w:szCs w:val="24"/>
        </w:rPr>
        <w:t>Vlot</w:t>
      </w:r>
      <w:proofErr w:type="spellEnd"/>
      <w:r w:rsidRPr="005751A3">
        <w:rPr>
          <w:sz w:val="24"/>
          <w:szCs w:val="24"/>
        </w:rPr>
        <w:t>, Gesang</w:t>
      </w:r>
    </w:p>
    <w:p w14:paraId="56FE9C9A" w14:textId="77777777" w:rsidR="005751A3" w:rsidRPr="005751A3" w:rsidRDefault="005751A3" w:rsidP="00387749">
      <w:pPr>
        <w:jc w:val="center"/>
        <w:rPr>
          <w:sz w:val="24"/>
          <w:szCs w:val="24"/>
        </w:rPr>
      </w:pPr>
    </w:p>
    <w:p w14:paraId="70A2B983" w14:textId="77777777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  1. Begrüßung</w:t>
      </w:r>
      <w:r w:rsidRPr="00CD0B10">
        <w:rPr>
          <w:sz w:val="24"/>
          <w:szCs w:val="24"/>
        </w:rPr>
        <w:tab/>
      </w:r>
      <w:r w:rsidRPr="00CD0B10">
        <w:rPr>
          <w:sz w:val="24"/>
          <w:szCs w:val="24"/>
        </w:rPr>
        <w:tab/>
      </w:r>
      <w:r w:rsidRPr="00CD0B10">
        <w:rPr>
          <w:sz w:val="24"/>
          <w:szCs w:val="24"/>
        </w:rPr>
        <w:tab/>
      </w:r>
      <w:r w:rsidRPr="00CD0B10">
        <w:rPr>
          <w:sz w:val="24"/>
          <w:szCs w:val="24"/>
        </w:rPr>
        <w:tab/>
        <w:t xml:space="preserve">       </w:t>
      </w:r>
      <w:r w:rsidR="00A415E9" w:rsidRPr="00CD0B10">
        <w:rPr>
          <w:sz w:val="24"/>
          <w:szCs w:val="24"/>
        </w:rPr>
        <w:t xml:space="preserve">   </w:t>
      </w:r>
      <w:r w:rsidR="00AF0090">
        <w:rPr>
          <w:sz w:val="24"/>
          <w:szCs w:val="24"/>
        </w:rPr>
        <w:t xml:space="preserve">                     </w:t>
      </w:r>
      <w:r w:rsidRPr="00CD0B10">
        <w:rPr>
          <w:sz w:val="24"/>
          <w:szCs w:val="24"/>
        </w:rPr>
        <w:t xml:space="preserve">   H. </w:t>
      </w:r>
      <w:proofErr w:type="spellStart"/>
      <w:r w:rsidRPr="00CD0B10">
        <w:rPr>
          <w:sz w:val="24"/>
          <w:szCs w:val="24"/>
        </w:rPr>
        <w:t>Kleinau</w:t>
      </w:r>
      <w:proofErr w:type="spellEnd"/>
    </w:p>
    <w:p w14:paraId="2DB3C45C" w14:textId="77777777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  2. Bericht des Vorstands</w:t>
      </w:r>
      <w:r w:rsidRPr="00CD0B10">
        <w:rPr>
          <w:sz w:val="24"/>
          <w:szCs w:val="24"/>
        </w:rPr>
        <w:tab/>
      </w:r>
      <w:r w:rsidRPr="00CD0B10">
        <w:rPr>
          <w:sz w:val="24"/>
          <w:szCs w:val="24"/>
        </w:rPr>
        <w:tab/>
      </w:r>
      <w:r w:rsidRPr="00CD0B10">
        <w:rPr>
          <w:sz w:val="24"/>
          <w:szCs w:val="24"/>
        </w:rPr>
        <w:tab/>
      </w:r>
      <w:r w:rsidR="00AF0090">
        <w:rPr>
          <w:sz w:val="24"/>
          <w:szCs w:val="24"/>
        </w:rPr>
        <w:t xml:space="preserve">                     </w:t>
      </w:r>
      <w:r w:rsidR="00CD0B10">
        <w:rPr>
          <w:sz w:val="24"/>
          <w:szCs w:val="24"/>
        </w:rPr>
        <w:t xml:space="preserve">  </w:t>
      </w:r>
      <w:r w:rsidRPr="00CD0B10">
        <w:rPr>
          <w:sz w:val="24"/>
          <w:szCs w:val="24"/>
        </w:rPr>
        <w:t xml:space="preserve">H. </w:t>
      </w:r>
      <w:proofErr w:type="spellStart"/>
      <w:r w:rsidRPr="00CD0B10">
        <w:rPr>
          <w:sz w:val="24"/>
          <w:szCs w:val="24"/>
        </w:rPr>
        <w:t>Kleinau</w:t>
      </w:r>
      <w:proofErr w:type="spellEnd"/>
    </w:p>
    <w:p w14:paraId="6480DB4E" w14:textId="558D99D2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  3. Bericht des</w:t>
      </w:r>
      <w:r w:rsidR="000413A8">
        <w:rPr>
          <w:sz w:val="24"/>
          <w:szCs w:val="24"/>
        </w:rPr>
        <w:t xml:space="preserve"> </w:t>
      </w:r>
      <w:r w:rsidRPr="00CD0B10">
        <w:rPr>
          <w:sz w:val="24"/>
          <w:szCs w:val="24"/>
        </w:rPr>
        <w:t>Schatzmeisters</w:t>
      </w:r>
      <w:r w:rsidRPr="00CD0B10">
        <w:rPr>
          <w:sz w:val="24"/>
          <w:szCs w:val="24"/>
        </w:rPr>
        <w:tab/>
      </w:r>
      <w:r w:rsidRPr="00CD0B10">
        <w:rPr>
          <w:sz w:val="24"/>
          <w:szCs w:val="24"/>
        </w:rPr>
        <w:tab/>
      </w:r>
      <w:r w:rsidR="00AF0090">
        <w:rPr>
          <w:sz w:val="24"/>
          <w:szCs w:val="24"/>
        </w:rPr>
        <w:t xml:space="preserve">     </w:t>
      </w:r>
      <w:r w:rsidR="000413A8">
        <w:rPr>
          <w:sz w:val="24"/>
          <w:szCs w:val="24"/>
        </w:rPr>
        <w:t xml:space="preserve">         </w:t>
      </w:r>
      <w:r w:rsidR="00AF0090">
        <w:rPr>
          <w:sz w:val="24"/>
          <w:szCs w:val="24"/>
        </w:rPr>
        <w:t xml:space="preserve">   </w:t>
      </w:r>
      <w:proofErr w:type="spellStart"/>
      <w:r w:rsidR="000413A8">
        <w:rPr>
          <w:sz w:val="24"/>
          <w:szCs w:val="24"/>
        </w:rPr>
        <w:t>F.Bauckhage</w:t>
      </w:r>
      <w:proofErr w:type="spellEnd"/>
      <w:r w:rsidR="000413A8">
        <w:rPr>
          <w:sz w:val="24"/>
          <w:szCs w:val="24"/>
        </w:rPr>
        <w:t>-Hoffer</w:t>
      </w:r>
      <w:r w:rsidR="00CD0B10">
        <w:rPr>
          <w:sz w:val="24"/>
          <w:szCs w:val="24"/>
        </w:rPr>
        <w:t xml:space="preserve">           </w:t>
      </w:r>
    </w:p>
    <w:p w14:paraId="3E6A3007" w14:textId="3A7E44B3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  4. Bericht der Kassenprüfer    </w:t>
      </w:r>
      <w:r w:rsidR="00CD0B10">
        <w:rPr>
          <w:sz w:val="24"/>
          <w:szCs w:val="24"/>
        </w:rPr>
        <w:t xml:space="preserve">           </w:t>
      </w:r>
      <w:r w:rsidR="00AF0090">
        <w:rPr>
          <w:sz w:val="24"/>
          <w:szCs w:val="24"/>
        </w:rPr>
        <w:t xml:space="preserve">    </w:t>
      </w:r>
      <w:r w:rsidR="000413A8">
        <w:rPr>
          <w:sz w:val="24"/>
          <w:szCs w:val="24"/>
        </w:rPr>
        <w:t xml:space="preserve">       </w:t>
      </w:r>
      <w:r w:rsidR="00AF0090">
        <w:rPr>
          <w:sz w:val="24"/>
          <w:szCs w:val="24"/>
        </w:rPr>
        <w:t xml:space="preserve">    </w:t>
      </w:r>
      <w:r w:rsidRPr="00CD0B10">
        <w:rPr>
          <w:sz w:val="24"/>
          <w:szCs w:val="24"/>
        </w:rPr>
        <w:t xml:space="preserve"> </w:t>
      </w:r>
      <w:proofErr w:type="spellStart"/>
      <w:r w:rsidR="000413A8">
        <w:rPr>
          <w:sz w:val="24"/>
          <w:szCs w:val="24"/>
        </w:rPr>
        <w:t>U.Eichler</w:t>
      </w:r>
      <w:proofErr w:type="spellEnd"/>
      <w:r w:rsidR="00CD0B10">
        <w:rPr>
          <w:sz w:val="24"/>
          <w:szCs w:val="24"/>
        </w:rPr>
        <w:t>,</w:t>
      </w:r>
      <w:r w:rsidRPr="00CD0B10">
        <w:rPr>
          <w:sz w:val="24"/>
          <w:szCs w:val="24"/>
        </w:rPr>
        <w:t xml:space="preserve"> </w:t>
      </w:r>
      <w:proofErr w:type="spellStart"/>
      <w:r w:rsidRPr="00CD0B10">
        <w:rPr>
          <w:sz w:val="24"/>
          <w:szCs w:val="24"/>
        </w:rPr>
        <w:t>Ch</w:t>
      </w:r>
      <w:proofErr w:type="spellEnd"/>
      <w:r w:rsidRPr="00CD0B10">
        <w:rPr>
          <w:sz w:val="24"/>
          <w:szCs w:val="24"/>
        </w:rPr>
        <w:t xml:space="preserve">. </w:t>
      </w:r>
      <w:proofErr w:type="spellStart"/>
      <w:r w:rsidRPr="00CD0B10">
        <w:rPr>
          <w:sz w:val="24"/>
          <w:szCs w:val="24"/>
        </w:rPr>
        <w:t>Prietzel</w:t>
      </w:r>
      <w:proofErr w:type="spellEnd"/>
    </w:p>
    <w:p w14:paraId="0AC15D94" w14:textId="5000A725" w:rsidR="00DF2EE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  5.</w:t>
      </w:r>
      <w:r w:rsidR="00AF0090">
        <w:rPr>
          <w:sz w:val="24"/>
          <w:szCs w:val="24"/>
        </w:rPr>
        <w:t xml:space="preserve"> Neuwahl des </w:t>
      </w:r>
      <w:r w:rsidR="000413A8">
        <w:rPr>
          <w:sz w:val="24"/>
          <w:szCs w:val="24"/>
        </w:rPr>
        <w:t xml:space="preserve">Vorstandes                                               </w:t>
      </w:r>
      <w:proofErr w:type="spellStart"/>
      <w:r w:rsidR="000413A8">
        <w:rPr>
          <w:sz w:val="24"/>
          <w:szCs w:val="24"/>
        </w:rPr>
        <w:t>W.Schößler</w:t>
      </w:r>
      <w:proofErr w:type="spellEnd"/>
    </w:p>
    <w:p w14:paraId="44190E1C" w14:textId="7A40EAAF" w:rsidR="000413A8" w:rsidRPr="00CD0B10" w:rsidRDefault="000413A8" w:rsidP="00DF2EE0">
      <w:pPr>
        <w:rPr>
          <w:sz w:val="24"/>
          <w:szCs w:val="24"/>
        </w:rPr>
      </w:pPr>
      <w:r>
        <w:rPr>
          <w:sz w:val="24"/>
          <w:szCs w:val="24"/>
        </w:rPr>
        <w:t xml:space="preserve">  6. Bericht des Architekturbüros                                             </w:t>
      </w:r>
      <w:proofErr w:type="spellStart"/>
      <w:r>
        <w:rPr>
          <w:sz w:val="24"/>
          <w:szCs w:val="24"/>
        </w:rPr>
        <w:t>B.Redlich</w:t>
      </w:r>
      <w:proofErr w:type="spellEnd"/>
    </w:p>
    <w:p w14:paraId="372FB2DC" w14:textId="47C8936D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  </w:t>
      </w:r>
      <w:r w:rsidR="000413A8">
        <w:rPr>
          <w:sz w:val="24"/>
          <w:szCs w:val="24"/>
        </w:rPr>
        <w:t>7</w:t>
      </w:r>
      <w:r w:rsidRPr="00CD0B10">
        <w:rPr>
          <w:sz w:val="24"/>
          <w:szCs w:val="24"/>
        </w:rPr>
        <w:t>. Aussprache</w:t>
      </w:r>
    </w:p>
    <w:p w14:paraId="3BED6F53" w14:textId="3E37039F" w:rsidR="00DF2EE0" w:rsidRPr="00CD0B10" w:rsidRDefault="000413A8" w:rsidP="00DF2EE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F2EE0" w:rsidRPr="00CD0B10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 w:rsidR="00DF2EE0" w:rsidRPr="00CD0B10">
        <w:rPr>
          <w:sz w:val="24"/>
          <w:szCs w:val="24"/>
        </w:rPr>
        <w:t>. Entlastung des Vorstands</w:t>
      </w:r>
      <w:r w:rsidR="00DF2EE0" w:rsidRPr="00CD0B10">
        <w:rPr>
          <w:sz w:val="24"/>
          <w:szCs w:val="24"/>
        </w:rPr>
        <w:tab/>
      </w:r>
      <w:r w:rsidR="00DF2EE0" w:rsidRPr="00CD0B10">
        <w:rPr>
          <w:sz w:val="24"/>
          <w:szCs w:val="24"/>
        </w:rPr>
        <w:tab/>
      </w:r>
      <w:r w:rsidR="00DF2EE0" w:rsidRPr="00CD0B10">
        <w:rPr>
          <w:sz w:val="24"/>
          <w:szCs w:val="24"/>
        </w:rPr>
        <w:tab/>
      </w:r>
      <w:r w:rsidR="00DF2EE0" w:rsidRPr="00CD0B10">
        <w:rPr>
          <w:sz w:val="24"/>
          <w:szCs w:val="24"/>
        </w:rPr>
        <w:tab/>
      </w:r>
    </w:p>
    <w:p w14:paraId="1ED48EFB" w14:textId="500D9484" w:rsidR="00DF2EE0" w:rsidRPr="00CD0B10" w:rsidRDefault="000413A8" w:rsidP="00DF2EE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F2EE0" w:rsidRPr="00CD0B10">
        <w:rPr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 w:rsidR="00DF2EE0" w:rsidRPr="00CD0B10">
        <w:rPr>
          <w:sz w:val="24"/>
          <w:szCs w:val="24"/>
        </w:rPr>
        <w:t>. Ausblick auf 20</w:t>
      </w:r>
      <w:r w:rsidR="00A32495">
        <w:rPr>
          <w:sz w:val="24"/>
          <w:szCs w:val="24"/>
        </w:rPr>
        <w:t>20</w:t>
      </w:r>
      <w:r w:rsidR="00DF2EE0" w:rsidRPr="00CD0B10">
        <w:rPr>
          <w:sz w:val="24"/>
          <w:szCs w:val="24"/>
        </w:rPr>
        <w:tab/>
      </w:r>
      <w:r w:rsidR="00DF2EE0" w:rsidRPr="00CD0B10">
        <w:rPr>
          <w:sz w:val="24"/>
          <w:szCs w:val="24"/>
        </w:rPr>
        <w:tab/>
      </w:r>
      <w:r w:rsidR="00DF2EE0" w:rsidRPr="00CD0B10">
        <w:rPr>
          <w:sz w:val="24"/>
          <w:szCs w:val="24"/>
        </w:rPr>
        <w:tab/>
        <w:t xml:space="preserve">        </w:t>
      </w:r>
      <w:r w:rsidR="00CD0B10">
        <w:rPr>
          <w:sz w:val="24"/>
          <w:szCs w:val="24"/>
        </w:rPr>
        <w:t xml:space="preserve">    </w:t>
      </w:r>
      <w:r w:rsidR="00AF0090">
        <w:rPr>
          <w:sz w:val="24"/>
          <w:szCs w:val="24"/>
        </w:rPr>
        <w:t xml:space="preserve">                   </w:t>
      </w:r>
      <w:r w:rsidR="00CD0B10">
        <w:rPr>
          <w:sz w:val="24"/>
          <w:szCs w:val="24"/>
        </w:rPr>
        <w:t xml:space="preserve"> </w:t>
      </w:r>
      <w:r w:rsidR="00DF2EE0" w:rsidRPr="00CD0B10">
        <w:rPr>
          <w:sz w:val="24"/>
          <w:szCs w:val="24"/>
        </w:rPr>
        <w:t xml:space="preserve">  H. </w:t>
      </w:r>
      <w:proofErr w:type="spellStart"/>
      <w:r w:rsidR="00DF2EE0" w:rsidRPr="00CD0B10">
        <w:rPr>
          <w:sz w:val="24"/>
          <w:szCs w:val="24"/>
        </w:rPr>
        <w:t>Kleinau</w:t>
      </w:r>
      <w:proofErr w:type="spellEnd"/>
    </w:p>
    <w:p w14:paraId="0CBDFCC1" w14:textId="12EE3CD4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Änderungswünsche richten Sie bitte schriftlich bis zum </w:t>
      </w:r>
      <w:r w:rsidR="00AF0090">
        <w:rPr>
          <w:sz w:val="24"/>
          <w:szCs w:val="24"/>
        </w:rPr>
        <w:t>2</w:t>
      </w:r>
      <w:r w:rsidR="000413A8">
        <w:rPr>
          <w:sz w:val="24"/>
          <w:szCs w:val="24"/>
        </w:rPr>
        <w:t>9</w:t>
      </w:r>
      <w:r w:rsidR="00AF0090">
        <w:rPr>
          <w:sz w:val="24"/>
          <w:szCs w:val="24"/>
        </w:rPr>
        <w:t>.02</w:t>
      </w:r>
      <w:r w:rsidRPr="00CD0B10">
        <w:rPr>
          <w:sz w:val="24"/>
          <w:szCs w:val="24"/>
        </w:rPr>
        <w:t>.20</w:t>
      </w:r>
      <w:r w:rsidR="000413A8">
        <w:rPr>
          <w:sz w:val="24"/>
          <w:szCs w:val="24"/>
        </w:rPr>
        <w:t xml:space="preserve">20 </w:t>
      </w:r>
      <w:r w:rsidRPr="00CD0B10">
        <w:rPr>
          <w:sz w:val="24"/>
          <w:szCs w:val="24"/>
        </w:rPr>
        <w:t>an die Adresse des Fördervereins.</w:t>
      </w:r>
    </w:p>
    <w:p w14:paraId="6F9626A4" w14:textId="15FAB843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>Falls Sie Ihren Jahresbeitrag 201</w:t>
      </w:r>
      <w:r w:rsidR="000413A8">
        <w:rPr>
          <w:sz w:val="24"/>
          <w:szCs w:val="24"/>
        </w:rPr>
        <w:t>9</w:t>
      </w:r>
      <w:r w:rsidRPr="00CD0B10">
        <w:rPr>
          <w:sz w:val="24"/>
          <w:szCs w:val="24"/>
        </w:rPr>
        <w:t xml:space="preserve"> noch nicht entrichtet haben sollten, bitten wir um Überweisung, damit Ihr Stimmrecht gesichert ist.</w:t>
      </w:r>
    </w:p>
    <w:p w14:paraId="6E555A0F" w14:textId="77777777" w:rsidR="00DF2EE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>Mit freundlichem Gruß</w:t>
      </w:r>
    </w:p>
    <w:p w14:paraId="5B6CF4A6" w14:textId="77777777" w:rsidR="00CD0B10" w:rsidRPr="00CD0B10" w:rsidRDefault="00CD0B10" w:rsidP="00DF2EE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5E9721" wp14:editId="4BD8A46E">
            <wp:extent cx="1363133" cy="533400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36" cy="53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2603D" w14:textId="77777777" w:rsidR="00DF2EE0" w:rsidRPr="00CD0B1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 xml:space="preserve"> Dr. H. </w:t>
      </w:r>
      <w:proofErr w:type="spellStart"/>
      <w:r w:rsidRPr="00CD0B10">
        <w:rPr>
          <w:sz w:val="24"/>
          <w:szCs w:val="24"/>
        </w:rPr>
        <w:t>Kleinau</w:t>
      </w:r>
      <w:proofErr w:type="spellEnd"/>
    </w:p>
    <w:p w14:paraId="5662FF7E" w14:textId="77777777" w:rsidR="00DF2EE0" w:rsidRDefault="00DF2EE0" w:rsidP="00DF2EE0">
      <w:pPr>
        <w:rPr>
          <w:sz w:val="24"/>
          <w:szCs w:val="24"/>
        </w:rPr>
      </w:pPr>
      <w:r w:rsidRPr="00CD0B10">
        <w:rPr>
          <w:sz w:val="24"/>
          <w:szCs w:val="24"/>
        </w:rPr>
        <w:t>Vorsitzender des Fördervereins</w:t>
      </w:r>
    </w:p>
    <w:p w14:paraId="2EF05E04" w14:textId="77777777" w:rsidR="00CD0B10" w:rsidRPr="00CD0B10" w:rsidRDefault="00CD0B10" w:rsidP="00DF2EE0">
      <w:pPr>
        <w:rPr>
          <w:sz w:val="24"/>
          <w:szCs w:val="24"/>
        </w:rPr>
      </w:pPr>
    </w:p>
    <w:p w14:paraId="4678DBA7" w14:textId="1FBDC686" w:rsidR="00EF3DA5" w:rsidRDefault="00DF2EE0" w:rsidP="00D06668">
      <w:r w:rsidRPr="00CD0B10">
        <w:rPr>
          <w:sz w:val="24"/>
          <w:szCs w:val="24"/>
        </w:rPr>
        <w:t xml:space="preserve">Anlage: Protokoll der Mitgliederversammlung vom </w:t>
      </w:r>
      <w:r w:rsidR="000413A8">
        <w:rPr>
          <w:sz w:val="24"/>
          <w:szCs w:val="24"/>
        </w:rPr>
        <w:t>20.03.201</w:t>
      </w:r>
      <w:bookmarkEnd w:id="0"/>
      <w:bookmarkEnd w:id="1"/>
      <w:r w:rsidR="005751A3">
        <w:rPr>
          <w:sz w:val="24"/>
          <w:szCs w:val="24"/>
        </w:rPr>
        <w:t>9</w:t>
      </w:r>
    </w:p>
    <w:p w14:paraId="258F6505" w14:textId="77777777" w:rsidR="00EF3DA5" w:rsidRDefault="00EF3DA5" w:rsidP="00D06668"/>
    <w:p w14:paraId="09233202" w14:textId="77777777" w:rsidR="00823D91" w:rsidRDefault="00823D91" w:rsidP="00D06668"/>
    <w:p w14:paraId="26422B41" w14:textId="77777777" w:rsidR="00823D91" w:rsidRDefault="00823D91" w:rsidP="00D06668"/>
    <w:p w14:paraId="53821CC0" w14:textId="77777777" w:rsidR="00823D91" w:rsidRDefault="00823D91" w:rsidP="00D06668"/>
    <w:p w14:paraId="4195DE2C" w14:textId="77777777" w:rsidR="00823D91" w:rsidRDefault="00823D91" w:rsidP="00D06668"/>
    <w:p w14:paraId="2D791175" w14:textId="77777777" w:rsidR="00823D91" w:rsidRDefault="00823D91" w:rsidP="00D06668"/>
    <w:p w14:paraId="189F7652" w14:textId="77777777" w:rsidR="00823D91" w:rsidRDefault="00823D91" w:rsidP="00D06668"/>
    <w:p w14:paraId="388ADFD6" w14:textId="77777777" w:rsidR="00823D91" w:rsidRDefault="00823D91" w:rsidP="00D06668"/>
    <w:p w14:paraId="42B9E97C" w14:textId="77777777" w:rsidR="00823D91" w:rsidRDefault="00823D91" w:rsidP="00D06668"/>
    <w:p w14:paraId="713F2498" w14:textId="77777777" w:rsidR="00823D91" w:rsidRDefault="00823D91" w:rsidP="00D06668"/>
    <w:p w14:paraId="1E6BC04D" w14:textId="77777777" w:rsidR="00823D91" w:rsidRDefault="00823D91" w:rsidP="00D06668"/>
    <w:p w14:paraId="26BCFECD" w14:textId="77777777" w:rsidR="00823D91" w:rsidRDefault="00823D91" w:rsidP="00D06668"/>
    <w:p w14:paraId="3B87B41F" w14:textId="77777777" w:rsidR="00823D91" w:rsidRDefault="00823D91" w:rsidP="00D06668"/>
    <w:p w14:paraId="6015E532" w14:textId="77777777" w:rsidR="00823D91" w:rsidRDefault="00823D91" w:rsidP="00D06668"/>
    <w:p w14:paraId="4306AA7F" w14:textId="77777777" w:rsidR="00823D91" w:rsidRDefault="00823D91" w:rsidP="00D06668"/>
    <w:p w14:paraId="71C7A339" w14:textId="77777777" w:rsidR="00823D91" w:rsidRDefault="00823D91" w:rsidP="00D06668"/>
    <w:p w14:paraId="12CDC0CA" w14:textId="77777777" w:rsidR="00823D91" w:rsidRDefault="00823D91" w:rsidP="00D06668"/>
    <w:p w14:paraId="7A69BB41" w14:textId="77777777" w:rsidR="00EF3DA5" w:rsidRDefault="00EF3DA5" w:rsidP="00D06668"/>
    <w:p w14:paraId="45419D75" w14:textId="77777777" w:rsidR="00EF3DA5" w:rsidRDefault="00EF3DA5" w:rsidP="00D06668"/>
    <w:p w14:paraId="01425A43" w14:textId="77777777" w:rsidR="00EF3DA5" w:rsidRDefault="00EF3DA5" w:rsidP="00D06668"/>
    <w:p w14:paraId="698D7E20" w14:textId="77777777" w:rsidR="00EF3DA5" w:rsidRDefault="00EF3DA5" w:rsidP="00D06668"/>
    <w:p w14:paraId="742C7DE5" w14:textId="77777777" w:rsidR="00EF3DA5" w:rsidRDefault="00EF3DA5" w:rsidP="00D06668"/>
    <w:p w14:paraId="69E6B18D" w14:textId="77777777" w:rsidR="00EF3DA5" w:rsidRDefault="00EF3DA5" w:rsidP="00D06668"/>
    <w:p w14:paraId="523655B3" w14:textId="77777777" w:rsidR="00EF3DA5" w:rsidRDefault="00EF3DA5" w:rsidP="00D06668"/>
    <w:p w14:paraId="098287F3" w14:textId="77777777" w:rsidR="00EF3DA5" w:rsidRDefault="00EF3DA5" w:rsidP="00D06668"/>
    <w:p w14:paraId="6FA63989" w14:textId="77777777" w:rsidR="00EF3DA5" w:rsidRDefault="00EF3DA5" w:rsidP="00D06668"/>
    <w:p w14:paraId="56FA28D1" w14:textId="77777777" w:rsidR="00EF3DA5" w:rsidRDefault="00EF3DA5" w:rsidP="00D06668"/>
    <w:p w14:paraId="55FCB111" w14:textId="77777777" w:rsidR="00EF3DA5" w:rsidRPr="00D06668" w:rsidRDefault="00EF3DA5" w:rsidP="00D06668"/>
    <w:sectPr w:rsidR="00EF3DA5" w:rsidRPr="00D06668" w:rsidSect="000458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645" w:right="3117" w:bottom="1134" w:left="1077" w:header="125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9531E" w14:textId="77777777" w:rsidR="0082396C" w:rsidRDefault="0082396C">
      <w:r>
        <w:separator/>
      </w:r>
    </w:p>
  </w:endnote>
  <w:endnote w:type="continuationSeparator" w:id="0">
    <w:p w14:paraId="074D91E2" w14:textId="77777777" w:rsidR="0082396C" w:rsidRDefault="00823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sSerif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wis721 Cn BT">
    <w:altName w:val="Arial Narrow"/>
    <w:charset w:val="00"/>
    <w:family w:val="swiss"/>
    <w:pitch w:val="variable"/>
    <w:sig w:usb0="00000001" w:usb1="00000000" w:usb2="00000000" w:usb3="00000000" w:csb0="0000001B" w:csb1="00000000"/>
  </w:font>
  <w:font w:name="RomanD">
    <w:charset w:val="00"/>
    <w:family w:val="auto"/>
    <w:pitch w:val="variable"/>
    <w:sig w:usb0="20003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4FDA7" w14:textId="77777777" w:rsidR="008A0DFA" w:rsidRDefault="008A0DF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6A72C" w14:textId="77777777" w:rsidR="008A0DFA" w:rsidRDefault="008A0DF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F0BE2" w14:textId="77777777" w:rsidR="00F9640F" w:rsidRDefault="0044063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D89DC97" wp14:editId="5CE0808B">
              <wp:simplePos x="0" y="0"/>
              <wp:positionH relativeFrom="column">
                <wp:posOffset>-407670</wp:posOffset>
              </wp:positionH>
              <wp:positionV relativeFrom="paragraph">
                <wp:posOffset>-109542</wp:posOffset>
              </wp:positionV>
              <wp:extent cx="7086600" cy="629392"/>
              <wp:effectExtent l="0" t="0" r="0" b="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6293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D627F" w14:textId="77777777" w:rsidR="0044063D" w:rsidRPr="0026480E" w:rsidRDefault="0044063D" w:rsidP="0044063D">
                          <w:pPr>
                            <w:jc w:val="center"/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</w:pPr>
                          <w:r w:rsidRPr="0026480E"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  <w:t>Förderverein Kirchturm Buch e.V.</w:t>
                          </w:r>
                        </w:p>
                        <w:p w14:paraId="4E68535D" w14:textId="77777777" w:rsidR="0044063D" w:rsidRPr="0026480E" w:rsidRDefault="0044063D" w:rsidP="0044063D">
                          <w:pPr>
                            <w:jc w:val="center"/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</w:pPr>
                          <w:r w:rsidRPr="0026480E"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  <w:t>Gemeinnütziger Verein, eingetragen beim Amtsgericht Berlin-Charlottenburg, Vereinsregister Nr. 27900 B, Steuernummer 27/665/69833</w:t>
                          </w:r>
                        </w:p>
                        <w:p w14:paraId="1352FD97" w14:textId="77777777" w:rsidR="0044063D" w:rsidRPr="000413A8" w:rsidRDefault="0044063D" w:rsidP="0044063D">
                          <w:pPr>
                            <w:jc w:val="center"/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  <w:lang w:val="nn-NO"/>
                            </w:rPr>
                          </w:pPr>
                          <w:r w:rsidRPr="000413A8"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  <w:lang w:val="nn-NO"/>
                            </w:rPr>
                            <w:t>Berliner Volksbank eG (BLZ: 100 900 00), Kto.-Nr. 210 177 1000 IBAN DE76 1009 0000 2101 7710 00 BIC BEVODEBB</w:t>
                          </w:r>
                        </w:p>
                        <w:p w14:paraId="71D7456C" w14:textId="77777777" w:rsidR="0044063D" w:rsidRPr="0026480E" w:rsidRDefault="0044063D" w:rsidP="0044063D">
                          <w:pPr>
                            <w:jc w:val="center"/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26480E"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  <w:t>Vorsitzender :</w:t>
                          </w:r>
                          <w:proofErr w:type="gramEnd"/>
                          <w:r w:rsidRPr="0026480E"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61387"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PD Dr. Hermann </w:t>
                          </w:r>
                          <w:proofErr w:type="spellStart"/>
                          <w:r w:rsidR="00C61387"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Kleinau</w:t>
                          </w:r>
                          <w:proofErr w:type="spellEnd"/>
                          <w:r w:rsidRPr="0026480E">
                            <w:rPr>
                              <w:rFonts w:ascii="Arial Narrow" w:hAnsi="Arial Narrow" w:cs="RomanD"/>
                              <w:color w:val="006600"/>
                              <w:w w:val="108"/>
                              <w:sz w:val="18"/>
                              <w:szCs w:val="18"/>
                            </w:rPr>
                            <w:t xml:space="preserve"> |</w:t>
                          </w:r>
                          <w:r w:rsidRPr="0026480E"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E1AFC" w:rsidRPr="00CD7369"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  <w:t>Mainstr. 17, 16341 Panketal</w:t>
                          </w:r>
                          <w:r w:rsidRPr="00CD7369">
                            <w:rPr>
                              <w:rFonts w:ascii="Arial Narrow" w:hAnsi="Arial Narrow" w:cs="RomanD"/>
                              <w:color w:val="006600"/>
                              <w:w w:val="108"/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CD7369"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  <w:t>Telefon 030-</w:t>
                          </w:r>
                          <w:r w:rsidR="002E1AFC" w:rsidRPr="00CD7369">
                            <w:rPr>
                              <w:rFonts w:ascii="Arial Narrow" w:hAnsi="Arial Narrow" w:cs="RomanD"/>
                              <w:color w:val="006600"/>
                              <w:sz w:val="18"/>
                              <w:szCs w:val="18"/>
                            </w:rPr>
                            <w:t>9447236</w:t>
                          </w:r>
                        </w:p>
                        <w:p w14:paraId="6A8F2995" w14:textId="77777777" w:rsidR="0044063D" w:rsidRPr="0026480E" w:rsidRDefault="0044063D" w:rsidP="0044063D">
                          <w:pPr>
                            <w:jc w:val="center"/>
                            <w:rPr>
                              <w:rFonts w:ascii="Arial Narrow" w:hAnsi="Arial Narrow"/>
                              <w:color w:val="006600"/>
                              <w:sz w:val="18"/>
                              <w:szCs w:val="18"/>
                            </w:rPr>
                          </w:pPr>
                        </w:p>
                        <w:p w14:paraId="113B21F5" w14:textId="77777777" w:rsidR="0044063D" w:rsidRPr="00485EC1" w:rsidRDefault="0044063D" w:rsidP="0044063D">
                          <w:pPr>
                            <w:jc w:val="center"/>
                            <w:rPr>
                              <w:color w:val="0066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9DC9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-32.1pt;margin-top:-8.65pt;width:558pt;height:4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" filled="f" stroked="f">
              <v:textbox>
                <w:txbxContent>
                  <w:p w14:paraId="1B6D627F" w14:textId="77777777" w:rsidR="0044063D" w:rsidRPr="0026480E" w:rsidRDefault="0044063D" w:rsidP="0044063D">
                    <w:pPr>
                      <w:jc w:val="center"/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</w:pPr>
                    <w:r w:rsidRPr="0026480E"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  <w:t>Förderverein Kirchturm Buch e.V.</w:t>
                    </w:r>
                  </w:p>
                  <w:p w14:paraId="4E68535D" w14:textId="77777777" w:rsidR="0044063D" w:rsidRPr="0026480E" w:rsidRDefault="0044063D" w:rsidP="0044063D">
                    <w:pPr>
                      <w:jc w:val="center"/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</w:pPr>
                    <w:r w:rsidRPr="0026480E"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  <w:t>Gemeinnütziger Verein, eingetragen beim Amtsgericht Berlin-Charlottenburg, Vereinsregister Nr. 27900 B, Steuernummer 27/665/69833</w:t>
                    </w:r>
                  </w:p>
                  <w:p w14:paraId="1352FD97" w14:textId="77777777" w:rsidR="0044063D" w:rsidRPr="000413A8" w:rsidRDefault="0044063D" w:rsidP="0044063D">
                    <w:pPr>
                      <w:jc w:val="center"/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  <w:lang w:val="nn-NO"/>
                      </w:rPr>
                    </w:pPr>
                    <w:r w:rsidRPr="000413A8"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  <w:lang w:val="nn-NO"/>
                      </w:rPr>
                      <w:t>Berliner Volksbank eG (BLZ: 100 900 00), Kto.-Nr. 210 177 1000 IBAN DE76 1009 0000 2101 7710 00 BIC BEVODEBB</w:t>
                    </w:r>
                  </w:p>
                  <w:p w14:paraId="71D7456C" w14:textId="77777777" w:rsidR="0044063D" w:rsidRPr="0026480E" w:rsidRDefault="0044063D" w:rsidP="0044063D">
                    <w:pPr>
                      <w:jc w:val="center"/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</w:pPr>
                    <w:r w:rsidRPr="0026480E"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  <w:t xml:space="preserve">Vorsitzender : </w:t>
                    </w:r>
                    <w:r w:rsidR="00C61387"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PD Dr. Hermann Kleinau</w:t>
                    </w:r>
                    <w:r w:rsidRPr="0026480E">
                      <w:rPr>
                        <w:rFonts w:ascii="Arial Narrow" w:hAnsi="Arial Narrow" w:cs="RomanD"/>
                        <w:color w:val="006600"/>
                        <w:w w:val="108"/>
                        <w:sz w:val="18"/>
                        <w:szCs w:val="18"/>
                      </w:rPr>
                      <w:t xml:space="preserve"> |</w:t>
                    </w:r>
                    <w:r w:rsidRPr="0026480E"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  <w:t xml:space="preserve"> </w:t>
                    </w:r>
                    <w:r w:rsidR="002E1AFC" w:rsidRPr="00CD7369"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  <w:t>Mainstr. 17, 16341 Panketal</w:t>
                    </w:r>
                    <w:r w:rsidRPr="00CD7369">
                      <w:rPr>
                        <w:rFonts w:ascii="Arial Narrow" w:hAnsi="Arial Narrow" w:cs="RomanD"/>
                        <w:color w:val="006600"/>
                        <w:w w:val="108"/>
                        <w:sz w:val="18"/>
                        <w:szCs w:val="18"/>
                      </w:rPr>
                      <w:t xml:space="preserve"> | </w:t>
                    </w:r>
                    <w:r w:rsidRPr="00CD7369"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  <w:t>Telefon 030-</w:t>
                    </w:r>
                    <w:r w:rsidR="002E1AFC" w:rsidRPr="00CD7369">
                      <w:rPr>
                        <w:rFonts w:ascii="Arial Narrow" w:hAnsi="Arial Narrow" w:cs="RomanD"/>
                        <w:color w:val="006600"/>
                        <w:sz w:val="18"/>
                        <w:szCs w:val="18"/>
                      </w:rPr>
                      <w:t>9447236</w:t>
                    </w:r>
                  </w:p>
                  <w:p w14:paraId="6A8F2995" w14:textId="77777777" w:rsidR="0044063D" w:rsidRPr="0026480E" w:rsidRDefault="0044063D" w:rsidP="0044063D">
                    <w:pPr>
                      <w:jc w:val="center"/>
                      <w:rPr>
                        <w:rFonts w:ascii="Arial Narrow" w:hAnsi="Arial Narrow"/>
                        <w:color w:val="006600"/>
                        <w:sz w:val="18"/>
                        <w:szCs w:val="18"/>
                      </w:rPr>
                    </w:pPr>
                  </w:p>
                  <w:p w14:paraId="113B21F5" w14:textId="77777777" w:rsidR="0044063D" w:rsidRPr="00485EC1" w:rsidRDefault="0044063D" w:rsidP="0044063D">
                    <w:pPr>
                      <w:jc w:val="center"/>
                      <w:rPr>
                        <w:color w:val="0066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E88D7" w14:textId="77777777" w:rsidR="0082396C" w:rsidRDefault="0082396C">
      <w:r>
        <w:separator/>
      </w:r>
    </w:p>
  </w:footnote>
  <w:footnote w:type="continuationSeparator" w:id="0">
    <w:p w14:paraId="720AC401" w14:textId="77777777" w:rsidR="0082396C" w:rsidRDefault="00823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81AFA" w14:textId="77777777" w:rsidR="008A0DFA" w:rsidRDefault="008A0DF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541D6" w14:textId="77777777" w:rsidR="00F9640F" w:rsidRDefault="004F4E01" w:rsidP="00D5794E">
    <w:pPr>
      <w:rPr>
        <w:rFonts w:ascii="SansSerif" w:hAnsi="SansSerif"/>
        <w:b/>
        <w:color w:val="006600"/>
        <w:sz w:val="30"/>
        <w:szCs w:val="30"/>
      </w:rPr>
    </w:pPr>
    <w:r>
      <w:rPr>
        <w:rFonts w:ascii="SansSerif" w:hAnsi="SansSerif"/>
        <w:b/>
        <w:noProof/>
        <w:color w:val="006600"/>
        <w:sz w:val="30"/>
        <w:szCs w:val="30"/>
      </w:rPr>
      <w:drawing>
        <wp:anchor distT="0" distB="0" distL="114300" distR="114300" simplePos="0" relativeHeight="251658240" behindDoc="1" locked="0" layoutInCell="1" allowOverlap="1" wp14:anchorId="0D92B218" wp14:editId="4FC6EF73">
          <wp:simplePos x="0" y="0"/>
          <wp:positionH relativeFrom="column">
            <wp:posOffset>5406506</wp:posOffset>
          </wp:positionH>
          <wp:positionV relativeFrom="paragraph">
            <wp:posOffset>-583115</wp:posOffset>
          </wp:positionV>
          <wp:extent cx="951423" cy="1603169"/>
          <wp:effectExtent l="0" t="0" r="1270" b="0"/>
          <wp:wrapNone/>
          <wp:docPr id="20" name="Bild 26" descr="LOGO_Kirchturm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OGO_Kirchturm-Orig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423" cy="1603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BA3DB" w14:textId="77777777" w:rsidR="00F9640F" w:rsidRDefault="00F9640F" w:rsidP="00D5794E">
    <w:pPr>
      <w:rPr>
        <w:rFonts w:ascii="SansSerif" w:hAnsi="SansSerif"/>
        <w:b/>
        <w:color w:val="006600"/>
        <w:sz w:val="30"/>
        <w:szCs w:val="30"/>
      </w:rPr>
    </w:pPr>
  </w:p>
  <w:p w14:paraId="0879DEBB" w14:textId="77777777" w:rsidR="00F9640F" w:rsidRDefault="00F9640F" w:rsidP="00D5794E">
    <w:pPr>
      <w:rPr>
        <w:rFonts w:ascii="SansSerif" w:hAnsi="SansSerif"/>
        <w:b/>
        <w:color w:val="006600"/>
        <w:sz w:val="30"/>
        <w:szCs w:val="30"/>
      </w:rPr>
    </w:pPr>
  </w:p>
  <w:p w14:paraId="46625B10" w14:textId="77777777" w:rsidR="00F9640F" w:rsidRDefault="001E3FB2">
    <w:pPr>
      <w:pStyle w:val="Kopfzeile"/>
    </w:pPr>
    <w:r>
      <w:rPr>
        <w:rFonts w:ascii="SansSerif" w:hAnsi="SansSerif"/>
        <w:b/>
        <w:noProof/>
        <w:color w:val="006600"/>
        <w:sz w:val="30"/>
        <w:szCs w:val="3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DDCF97A" wp14:editId="415B89F9">
              <wp:simplePos x="0" y="0"/>
              <wp:positionH relativeFrom="column">
                <wp:posOffset>-685363</wp:posOffset>
              </wp:positionH>
              <wp:positionV relativeFrom="paragraph">
                <wp:posOffset>2280475</wp:posOffset>
              </wp:positionV>
              <wp:extent cx="228600" cy="0"/>
              <wp:effectExtent l="0" t="0" r="19050" b="19050"/>
              <wp:wrapNone/>
              <wp:docPr id="3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13B830" id="Line 4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95pt,179.55pt" to="-35.95pt,1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" strokecolor="gray" strokeweight=".25pt"/>
          </w:pict>
        </mc:Fallback>
      </mc:AlternateContent>
    </w:r>
    <w:r w:rsidR="004F4E01">
      <w:rPr>
        <w:noProof/>
      </w:rPr>
      <w:drawing>
        <wp:anchor distT="0" distB="0" distL="114300" distR="114300" simplePos="0" relativeHeight="251655168" behindDoc="1" locked="0" layoutInCell="1" allowOverlap="1" wp14:anchorId="6FC8E853" wp14:editId="0985B450">
          <wp:simplePos x="0" y="0"/>
          <wp:positionH relativeFrom="column">
            <wp:posOffset>-2514600</wp:posOffset>
          </wp:positionH>
          <wp:positionV relativeFrom="paragraph">
            <wp:posOffset>1951990</wp:posOffset>
          </wp:positionV>
          <wp:extent cx="4678680" cy="7921625"/>
          <wp:effectExtent l="0" t="0" r="7620" b="3175"/>
          <wp:wrapNone/>
          <wp:docPr id="21" name="Bild 22" descr="LOGO_Kirchturm-Original_u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_Kirchturm-Original_u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8680" cy="792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9F453" w14:textId="77777777" w:rsidR="00F9640F" w:rsidRDefault="00045848" w:rsidP="00801F60">
    <w:pPr>
      <w:rPr>
        <w:rFonts w:ascii="SansSerif" w:hAnsi="SansSerif"/>
        <w:b/>
        <w:color w:val="006600"/>
        <w:sz w:val="30"/>
        <w:szCs w:val="30"/>
      </w:rPr>
    </w:pPr>
    <w:r>
      <w:rPr>
        <w:rFonts w:ascii="SansSerif" w:hAnsi="SansSerif"/>
        <w:b/>
        <w:noProof/>
        <w:color w:val="006600"/>
        <w:sz w:val="30"/>
        <w:szCs w:val="30"/>
      </w:rPr>
      <w:drawing>
        <wp:anchor distT="0" distB="0" distL="114300" distR="114300" simplePos="0" relativeHeight="251657216" behindDoc="1" locked="0" layoutInCell="1" allowOverlap="1" wp14:anchorId="696313C9" wp14:editId="18FB051A">
          <wp:simplePos x="0" y="0"/>
          <wp:positionH relativeFrom="column">
            <wp:posOffset>5169848</wp:posOffset>
          </wp:positionH>
          <wp:positionV relativeFrom="paragraph">
            <wp:posOffset>-586105</wp:posOffset>
          </wp:positionV>
          <wp:extent cx="1359535" cy="2291715"/>
          <wp:effectExtent l="0" t="0" r="0" b="0"/>
          <wp:wrapNone/>
          <wp:docPr id="24" name="Bild 25" descr="LOGO_Kirchturm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_Kirchturm-Orig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229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0FF6C51" wp14:editId="11EB5045">
              <wp:simplePos x="0" y="0"/>
              <wp:positionH relativeFrom="column">
                <wp:posOffset>-81280</wp:posOffset>
              </wp:positionH>
              <wp:positionV relativeFrom="paragraph">
                <wp:posOffset>-212090</wp:posOffset>
              </wp:positionV>
              <wp:extent cx="4892040" cy="701040"/>
              <wp:effectExtent l="0" t="0" r="0" b="3810"/>
              <wp:wrapSquare wrapText="bothSides"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2040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C0253" w14:textId="77777777" w:rsidR="00F9640F" w:rsidRPr="00045848" w:rsidRDefault="00F9640F" w:rsidP="00045848">
                          <w:pPr>
                            <w:spacing w:line="340" w:lineRule="exact"/>
                            <w:rPr>
                              <w:rFonts w:ascii="Arial Narrow" w:eastAsia="Arial Unicode MS" w:hAnsi="Arial Narrow" w:cs="Lucida Sans Unicode"/>
                              <w:b/>
                              <w:color w:val="006600"/>
                              <w:sz w:val="32"/>
                              <w:szCs w:val="32"/>
                            </w:rPr>
                          </w:pPr>
                          <w:r w:rsidRPr="00045848">
                            <w:rPr>
                              <w:rFonts w:ascii="Arial Narrow" w:eastAsia="Arial Unicode MS" w:hAnsi="Arial Narrow" w:cs="Lucida Sans Unicode"/>
                              <w:b/>
                              <w:color w:val="006600"/>
                              <w:sz w:val="32"/>
                              <w:szCs w:val="32"/>
                            </w:rPr>
                            <w:t xml:space="preserve">Förderverein zum denkmalgetreuen Wiederaufbau </w:t>
                          </w:r>
                          <w:r w:rsidR="00556AA3" w:rsidRPr="00045848">
                            <w:rPr>
                              <w:rFonts w:ascii="Arial Narrow" w:eastAsia="Arial Unicode MS" w:hAnsi="Arial Narrow" w:cs="Lucida Sans Unicode"/>
                              <w:b/>
                              <w:color w:val="006600"/>
                              <w:sz w:val="32"/>
                              <w:szCs w:val="32"/>
                            </w:rPr>
                            <w:t xml:space="preserve">des </w:t>
                          </w:r>
                          <w:r w:rsidRPr="00045848">
                            <w:rPr>
                              <w:rFonts w:ascii="Arial Narrow" w:eastAsia="Arial Unicode MS" w:hAnsi="Arial Narrow" w:cs="Lucida Sans Unicode"/>
                              <w:b/>
                              <w:color w:val="006600"/>
                              <w:sz w:val="32"/>
                              <w:szCs w:val="32"/>
                            </w:rPr>
                            <w:t>Turmes der barocken Schlosskirche in Berlin-Buch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FF6C5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-6.4pt;margin-top:-16.7pt;width:385.2pt;height:55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" filled="f" stroked="f">
              <v:textbox>
                <w:txbxContent>
                  <w:p w14:paraId="0ADC0253" w14:textId="77777777" w:rsidR="00F9640F" w:rsidRPr="00045848" w:rsidRDefault="00F9640F" w:rsidP="00045848">
                    <w:pPr>
                      <w:spacing w:line="340" w:lineRule="exact"/>
                      <w:rPr>
                        <w:rFonts w:ascii="Arial Narrow" w:eastAsia="Arial Unicode MS" w:hAnsi="Arial Narrow" w:cs="Lucida Sans Unicode"/>
                        <w:b/>
                        <w:color w:val="006600"/>
                        <w:sz w:val="32"/>
                        <w:szCs w:val="32"/>
                      </w:rPr>
                    </w:pPr>
                    <w:r w:rsidRPr="00045848">
                      <w:rPr>
                        <w:rFonts w:ascii="Arial Narrow" w:eastAsia="Arial Unicode MS" w:hAnsi="Arial Narrow" w:cs="Lucida Sans Unicode"/>
                        <w:b/>
                        <w:color w:val="006600"/>
                        <w:sz w:val="32"/>
                        <w:szCs w:val="32"/>
                      </w:rPr>
                      <w:t xml:space="preserve">Förderverein zum denkmalgetreuen Wiederaufbau </w:t>
                    </w:r>
                    <w:r w:rsidR="00556AA3" w:rsidRPr="00045848">
                      <w:rPr>
                        <w:rFonts w:ascii="Arial Narrow" w:eastAsia="Arial Unicode MS" w:hAnsi="Arial Narrow" w:cs="Lucida Sans Unicode"/>
                        <w:b/>
                        <w:color w:val="006600"/>
                        <w:sz w:val="32"/>
                        <w:szCs w:val="32"/>
                      </w:rPr>
                      <w:t xml:space="preserve">des </w:t>
                    </w:r>
                    <w:r w:rsidRPr="00045848">
                      <w:rPr>
                        <w:rFonts w:ascii="Arial Narrow" w:eastAsia="Arial Unicode MS" w:hAnsi="Arial Narrow" w:cs="Lucida Sans Unicode"/>
                        <w:b/>
                        <w:color w:val="006600"/>
                        <w:sz w:val="32"/>
                        <w:szCs w:val="32"/>
                      </w:rPr>
                      <w:t>Turmes der barocken Schlosskirche in Berlin-Buch e.V.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5FEDAE3" w14:textId="77777777" w:rsidR="00F9640F" w:rsidRDefault="00F9640F" w:rsidP="00801F60">
    <w:pPr>
      <w:rPr>
        <w:rFonts w:ascii="SansSerif" w:hAnsi="SansSerif"/>
        <w:b/>
        <w:color w:val="006600"/>
        <w:sz w:val="30"/>
        <w:szCs w:val="30"/>
      </w:rPr>
    </w:pPr>
  </w:p>
  <w:p w14:paraId="1D1FFBED" w14:textId="77777777" w:rsidR="00F9640F" w:rsidRPr="00D06668" w:rsidRDefault="00F9640F" w:rsidP="00801F60">
    <w:pPr>
      <w:rPr>
        <w:rFonts w:ascii="SansSerif" w:hAnsi="SansSerif"/>
        <w:b/>
        <w:color w:val="006600"/>
        <w:sz w:val="30"/>
        <w:szCs w:val="30"/>
      </w:rPr>
    </w:pPr>
  </w:p>
  <w:p w14:paraId="6F10752F" w14:textId="77777777" w:rsidR="00F9640F" w:rsidRDefault="00045848" w:rsidP="00801F60">
    <w:pPr>
      <w:pStyle w:val="Kopfzeile"/>
    </w:pPr>
    <w:r>
      <w:rPr>
        <w:rFonts w:ascii="SansSerif" w:hAnsi="SansSerif"/>
        <w:b/>
        <w:noProof/>
        <w:color w:val="006600"/>
        <w:sz w:val="30"/>
        <w:szCs w:val="3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0B732FD3" wp14:editId="5CFE7370">
              <wp:simplePos x="0" y="0"/>
              <wp:positionH relativeFrom="column">
                <wp:posOffset>4445</wp:posOffset>
              </wp:positionH>
              <wp:positionV relativeFrom="paragraph">
                <wp:posOffset>43873</wp:posOffset>
              </wp:positionV>
              <wp:extent cx="3380105" cy="285008"/>
              <wp:effectExtent l="0" t="0" r="0" b="127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0105" cy="2850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EA4EB" w14:textId="77777777" w:rsidR="00F9640F" w:rsidRPr="00045848" w:rsidRDefault="00F9640F" w:rsidP="00F9640F">
                          <w:pPr>
                            <w:jc w:val="center"/>
                            <w:rPr>
                              <w:rFonts w:ascii="Arial Narrow" w:eastAsia="Arial Unicode MS" w:hAnsi="Arial Narrow" w:cs="Lucida Sans Unicode"/>
                              <w:b/>
                              <w:color w:val="006600"/>
                              <w:sz w:val="13"/>
                              <w:szCs w:val="13"/>
                            </w:rPr>
                          </w:pPr>
                          <w:r w:rsidRPr="00045848">
                            <w:rPr>
                              <w:rFonts w:ascii="Arial Narrow" w:eastAsia="Arial Unicode MS" w:hAnsi="Arial Narrow" w:cs="Lucida Sans Unicode"/>
                              <w:b/>
                              <w:color w:val="006600"/>
                              <w:sz w:val="13"/>
                              <w:szCs w:val="13"/>
                            </w:rPr>
                            <w:t>Förderverein zum denkmalgetreuen Wiederaufbau des Turmes der barocken Schlosskirche</w:t>
                          </w:r>
                        </w:p>
                        <w:p w14:paraId="3B29927B" w14:textId="77777777" w:rsidR="00F9640F" w:rsidRPr="00045848" w:rsidRDefault="00F9640F" w:rsidP="00F9640F">
                          <w:pPr>
                            <w:jc w:val="center"/>
                            <w:rPr>
                              <w:rFonts w:ascii="Arial Narrow" w:eastAsia="Arial Unicode MS" w:hAnsi="Arial Narrow" w:cs="Lucida Sans Unicode"/>
                              <w:b/>
                              <w:color w:val="006600"/>
                              <w:sz w:val="13"/>
                              <w:szCs w:val="13"/>
                            </w:rPr>
                          </w:pPr>
                          <w:r w:rsidRPr="00045848">
                            <w:rPr>
                              <w:rFonts w:ascii="Arial Narrow" w:eastAsia="Arial Unicode MS" w:hAnsi="Arial Narrow" w:cs="Lucida Sans Unicode"/>
                              <w:b/>
                              <w:color w:val="006600"/>
                              <w:sz w:val="13"/>
                              <w:szCs w:val="13"/>
                            </w:rPr>
                            <w:t>in Berlin-Buch e.V. | Alt-Buch 36 | 13125 Berlin</w:t>
                          </w:r>
                        </w:p>
                        <w:p w14:paraId="44E53A9F" w14:textId="77777777" w:rsidR="00F9640F" w:rsidRPr="00045848" w:rsidRDefault="00F9640F" w:rsidP="00801F60">
                          <w:pPr>
                            <w:rPr>
                              <w:color w:val="00660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732FD3" id="Text Box 11" o:spid="_x0000_s1028" type="#_x0000_t202" style="position:absolute;margin-left:.35pt;margin-top:3.45pt;width:266.15pt;height:22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" filled="f" stroked="f">
              <v:textbox>
                <w:txbxContent>
                  <w:p w14:paraId="229EA4EB" w14:textId="77777777" w:rsidR="00F9640F" w:rsidRPr="00045848" w:rsidRDefault="00F9640F" w:rsidP="00F9640F">
                    <w:pPr>
                      <w:jc w:val="center"/>
                      <w:rPr>
                        <w:rFonts w:ascii="Arial Narrow" w:eastAsia="Arial Unicode MS" w:hAnsi="Arial Narrow" w:cs="Lucida Sans Unicode"/>
                        <w:b/>
                        <w:color w:val="006600"/>
                        <w:sz w:val="13"/>
                        <w:szCs w:val="13"/>
                      </w:rPr>
                    </w:pPr>
                    <w:r w:rsidRPr="00045848">
                      <w:rPr>
                        <w:rFonts w:ascii="Arial Narrow" w:eastAsia="Arial Unicode MS" w:hAnsi="Arial Narrow" w:cs="Lucida Sans Unicode"/>
                        <w:b/>
                        <w:color w:val="006600"/>
                        <w:sz w:val="13"/>
                        <w:szCs w:val="13"/>
                      </w:rPr>
                      <w:t>Förderverein zum denkmalgetreuen Wiederaufbau des Turmes der barocken Schlosskirche</w:t>
                    </w:r>
                  </w:p>
                  <w:p w14:paraId="3B29927B" w14:textId="77777777" w:rsidR="00F9640F" w:rsidRPr="00045848" w:rsidRDefault="00F9640F" w:rsidP="00F9640F">
                    <w:pPr>
                      <w:jc w:val="center"/>
                      <w:rPr>
                        <w:rFonts w:ascii="Arial Narrow" w:eastAsia="Arial Unicode MS" w:hAnsi="Arial Narrow" w:cs="Lucida Sans Unicode"/>
                        <w:b/>
                        <w:color w:val="006600"/>
                        <w:sz w:val="13"/>
                        <w:szCs w:val="13"/>
                      </w:rPr>
                    </w:pPr>
                    <w:r w:rsidRPr="00045848">
                      <w:rPr>
                        <w:rFonts w:ascii="Arial Narrow" w:eastAsia="Arial Unicode MS" w:hAnsi="Arial Narrow" w:cs="Lucida Sans Unicode"/>
                        <w:b/>
                        <w:color w:val="006600"/>
                        <w:sz w:val="13"/>
                        <w:szCs w:val="13"/>
                      </w:rPr>
                      <w:t>in Berlin-Buch e.V. | Alt-Buch 36 | 13125 Berlin</w:t>
                    </w:r>
                  </w:p>
                  <w:p w14:paraId="44E53A9F" w14:textId="77777777" w:rsidR="00F9640F" w:rsidRPr="00045848" w:rsidRDefault="00F9640F" w:rsidP="00801F60">
                    <w:pPr>
                      <w:rPr>
                        <w:color w:val="00660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56C6DDB" w14:textId="77777777" w:rsidR="00F9640F" w:rsidRDefault="001E3FB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89F7BF6" wp14:editId="096351E8">
              <wp:simplePos x="0" y="0"/>
              <wp:positionH relativeFrom="column">
                <wp:posOffset>5088255</wp:posOffset>
              </wp:positionH>
              <wp:positionV relativeFrom="paragraph">
                <wp:posOffset>648335</wp:posOffset>
              </wp:positionV>
              <wp:extent cx="1610995" cy="1487170"/>
              <wp:effectExtent l="0" t="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0995" cy="148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B52F8" w14:textId="77777777" w:rsidR="00F9640F" w:rsidRDefault="00F9640F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</w:pPr>
                        </w:p>
                        <w:p w14:paraId="077A978A" w14:textId="77777777" w:rsidR="00F9640F" w:rsidRDefault="00F9640F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</w:pPr>
                        </w:p>
                        <w:p w14:paraId="05143965" w14:textId="77777777" w:rsidR="00F9640F" w:rsidRDefault="00F9640F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</w:pPr>
                        </w:p>
                        <w:p w14:paraId="73EA7AE5" w14:textId="77777777" w:rsidR="00F9640F" w:rsidRDefault="00F9640F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</w:pPr>
                        </w:p>
                        <w:p w14:paraId="0579A260" w14:textId="77777777" w:rsidR="00F9640F" w:rsidRPr="00485EC1" w:rsidRDefault="00F9640F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</w:pPr>
                          <w:r w:rsidRPr="00485EC1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  <w:t>Sitz:</w:t>
                          </w:r>
                          <w:r w:rsidR="00EB6417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85EC1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  <w:t xml:space="preserve"> Alt-Buch </w:t>
                          </w:r>
                          <w:proofErr w:type="gramStart"/>
                          <w:r w:rsidRPr="00485EC1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  <w:t>36</w:t>
                          </w:r>
                          <w:r w:rsidR="00EB6417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85EC1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  <w:t xml:space="preserve"> |</w:t>
                          </w:r>
                          <w:proofErr w:type="gramEnd"/>
                          <w:r w:rsidRPr="00485EC1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  <w:t xml:space="preserve"> </w:t>
                          </w:r>
                          <w:r w:rsidR="00EB6417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85EC1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  <w:t>13125 Berlin</w:t>
                          </w:r>
                        </w:p>
                        <w:p w14:paraId="26570123" w14:textId="77777777" w:rsidR="00F9640F" w:rsidRPr="00CD7369" w:rsidRDefault="00F9640F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</w:pPr>
                          <w:r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>Telefon</w:t>
                          </w:r>
                          <w:r w:rsidR="002E1AFC"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 xml:space="preserve">030 </w:t>
                          </w:r>
                          <w:r w:rsidR="00CD7369"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sz w:val="16"/>
                              <w:szCs w:val="16"/>
                            </w:rPr>
                            <w:t>–</w:t>
                          </w:r>
                          <w:r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 xml:space="preserve"> 9</w:t>
                          </w:r>
                          <w:r w:rsidR="00CD7369"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>49 71 63</w:t>
                          </w:r>
                        </w:p>
                        <w:p w14:paraId="72D36165" w14:textId="77777777" w:rsidR="002E1AFC" w:rsidRPr="00CD7369" w:rsidRDefault="002E1AFC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</w:pPr>
                          <w:r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 xml:space="preserve">Telefax: 030 </w:t>
                          </w:r>
                          <w:r w:rsidR="00CD7369"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>–</w:t>
                          </w:r>
                          <w:r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 xml:space="preserve"> 91</w:t>
                          </w:r>
                          <w:r w:rsidR="00CD7369"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>68</w:t>
                          </w:r>
                          <w:r w:rsidR="00CD7369"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>53</w:t>
                          </w:r>
                          <w:r w:rsidR="00CD7369"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7369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6"/>
                              <w:sz w:val="16"/>
                              <w:szCs w:val="16"/>
                            </w:rPr>
                            <w:t>51</w:t>
                          </w:r>
                        </w:p>
                        <w:p w14:paraId="324C5D0C" w14:textId="77777777" w:rsidR="00F9640F" w:rsidRDefault="00F9640F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sz w:val="16"/>
                              <w:szCs w:val="16"/>
                            </w:rPr>
                          </w:pPr>
                        </w:p>
                        <w:p w14:paraId="369A6ADA" w14:textId="77777777" w:rsidR="0044063D" w:rsidRPr="00485EC1" w:rsidRDefault="0044063D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sz w:val="16"/>
                              <w:szCs w:val="16"/>
                              <w:lang w:val="it-IT"/>
                            </w:rPr>
                          </w:pPr>
                          <w:r w:rsidRPr="00485EC1">
                            <w:rPr>
                              <w:rFonts w:ascii="Swis721 Cn BT" w:hAnsi="Swis721 Cn BT" w:cs="RomanD"/>
                              <w:b/>
                              <w:color w:val="006600"/>
                              <w:sz w:val="16"/>
                              <w:szCs w:val="16"/>
                              <w:lang w:val="it-IT"/>
                            </w:rPr>
                            <w:t>www.schlosskirche-berlin-buch.de</w:t>
                          </w:r>
                        </w:p>
                        <w:p w14:paraId="5D0210B3" w14:textId="77777777" w:rsidR="0044063D" w:rsidRDefault="00DC22BD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w w:val="103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Swis721 Cn BT" w:hAnsi="Swis721 Cn BT" w:cs="RomanD"/>
                              <w:b/>
                              <w:color w:val="006600"/>
                              <w:w w:val="103"/>
                              <w:sz w:val="16"/>
                              <w:szCs w:val="16"/>
                              <w:lang w:val="it-IT"/>
                            </w:rPr>
                            <w:t>E-Mail</w:t>
                          </w:r>
                          <w:r w:rsidR="00F9640F" w:rsidRPr="00485EC1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3"/>
                              <w:sz w:val="16"/>
                              <w:szCs w:val="16"/>
                              <w:lang w:val="it-IT"/>
                            </w:rPr>
                            <w:t>:</w:t>
                          </w:r>
                        </w:p>
                        <w:p w14:paraId="33478542" w14:textId="77777777" w:rsidR="00F9640F" w:rsidRPr="00485EC1" w:rsidRDefault="0044063D" w:rsidP="0044063D">
                          <w:pPr>
                            <w:jc w:val="both"/>
                            <w:rPr>
                              <w:rFonts w:ascii="Swis721 Cn BT" w:hAnsi="Swis721 Cn BT" w:cs="RomanD"/>
                              <w:b/>
                              <w:color w:val="006600"/>
                              <w:w w:val="103"/>
                              <w:sz w:val="16"/>
                              <w:szCs w:val="16"/>
                              <w:lang w:val="it-IT"/>
                            </w:rPr>
                          </w:pPr>
                          <w:r w:rsidRPr="0044063D">
                            <w:rPr>
                              <w:rFonts w:ascii="Swis721 Cn BT" w:hAnsi="Swis721 Cn BT" w:cs="RomanD"/>
                              <w:b/>
                              <w:color w:val="006600"/>
                              <w:w w:val="103"/>
                              <w:sz w:val="16"/>
                              <w:szCs w:val="16"/>
                              <w:lang w:val="it-IT"/>
                            </w:rPr>
                            <w:t>kirchturm@schlosskirche-berlin-buch.de</w:t>
                          </w:r>
                        </w:p>
                        <w:p w14:paraId="59D013D6" w14:textId="77777777" w:rsidR="00F9640F" w:rsidRPr="00485EC1" w:rsidRDefault="00F9640F" w:rsidP="0044063D">
                          <w:pPr>
                            <w:jc w:val="both"/>
                            <w:rPr>
                              <w:color w:val="006600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  <w:p w14:paraId="1E95D0EF" w14:textId="77777777" w:rsidR="00F9640F" w:rsidRDefault="00F9640F" w:rsidP="0044063D">
                          <w:pPr>
                            <w:jc w:val="both"/>
                            <w:rPr>
                              <w:color w:val="006600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  <w:p w14:paraId="747D32A5" w14:textId="77777777" w:rsidR="00F9640F" w:rsidRPr="00485EC1" w:rsidRDefault="00F9640F" w:rsidP="0044063D">
                          <w:pPr>
                            <w:jc w:val="both"/>
                            <w:rPr>
                              <w:color w:val="006600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9F7BF6" id="Text Box 10" o:spid="_x0000_s1029" type="#_x0000_t202" style="position:absolute;margin-left:400.65pt;margin-top:51.05pt;width:126.85pt;height:117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" filled="f" stroked="f">
              <v:textbox>
                <w:txbxContent>
                  <w:p w14:paraId="020B52F8" w14:textId="77777777" w:rsidR="00F9640F" w:rsidRDefault="00F9640F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</w:pPr>
                  </w:p>
                  <w:p w14:paraId="077A978A" w14:textId="77777777" w:rsidR="00F9640F" w:rsidRDefault="00F9640F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</w:pPr>
                  </w:p>
                  <w:p w14:paraId="05143965" w14:textId="77777777" w:rsidR="00F9640F" w:rsidRDefault="00F9640F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</w:pPr>
                  </w:p>
                  <w:p w14:paraId="73EA7AE5" w14:textId="77777777" w:rsidR="00F9640F" w:rsidRDefault="00F9640F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</w:pPr>
                  </w:p>
                  <w:p w14:paraId="0579A260" w14:textId="77777777" w:rsidR="00F9640F" w:rsidRPr="00485EC1" w:rsidRDefault="00F9640F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</w:pPr>
                    <w:r w:rsidRPr="00485EC1"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  <w:t>Sitz:</w:t>
                    </w:r>
                    <w:r w:rsidR="00EB6417"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  <w:t xml:space="preserve"> </w:t>
                    </w:r>
                    <w:r w:rsidRPr="00485EC1"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  <w:t xml:space="preserve"> Alt-Buch 36</w:t>
                    </w:r>
                    <w:r w:rsidR="00EB6417"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  <w:t xml:space="preserve"> </w:t>
                    </w:r>
                    <w:r w:rsidRPr="00485EC1"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  <w:t xml:space="preserve"> | </w:t>
                    </w:r>
                    <w:r w:rsidR="00EB6417"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  <w:t xml:space="preserve"> </w:t>
                    </w:r>
                    <w:r w:rsidRPr="00485EC1"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  <w:t>13125 Berlin</w:t>
                    </w:r>
                  </w:p>
                  <w:p w14:paraId="26570123" w14:textId="77777777" w:rsidR="00F9640F" w:rsidRPr="00CD7369" w:rsidRDefault="00F9640F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</w:pPr>
                    <w:r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>Telefon</w:t>
                    </w:r>
                    <w:r w:rsidR="002E1AFC"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 xml:space="preserve">: </w:t>
                    </w:r>
                    <w:r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 xml:space="preserve">030 </w:t>
                    </w:r>
                    <w:r w:rsidR="00CD7369" w:rsidRPr="00CD7369">
                      <w:rPr>
                        <w:rFonts w:ascii="Swis721 Cn BT" w:hAnsi="Swis721 Cn BT" w:cs="RomanD"/>
                        <w:b/>
                        <w:color w:val="006600"/>
                        <w:sz w:val="16"/>
                        <w:szCs w:val="16"/>
                      </w:rPr>
                      <w:t>–</w:t>
                    </w:r>
                    <w:r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 xml:space="preserve"> 9</w:t>
                    </w:r>
                    <w:r w:rsidR="00CD7369"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 xml:space="preserve"> </w:t>
                    </w:r>
                    <w:r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>49 71 63</w:t>
                    </w:r>
                  </w:p>
                  <w:p w14:paraId="72D36165" w14:textId="77777777" w:rsidR="002E1AFC" w:rsidRPr="00CD7369" w:rsidRDefault="002E1AFC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</w:pPr>
                    <w:r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 xml:space="preserve">Telefax: 030 </w:t>
                    </w:r>
                    <w:r w:rsidR="00CD7369"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>–</w:t>
                    </w:r>
                    <w:r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 xml:space="preserve"> 91</w:t>
                    </w:r>
                    <w:r w:rsidR="00CD7369"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 xml:space="preserve"> </w:t>
                    </w:r>
                    <w:r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>68</w:t>
                    </w:r>
                    <w:r w:rsidR="00CD7369"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 xml:space="preserve"> </w:t>
                    </w:r>
                    <w:r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>53</w:t>
                    </w:r>
                    <w:r w:rsidR="00CD7369"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 xml:space="preserve"> </w:t>
                    </w:r>
                    <w:r w:rsidRPr="00CD7369">
                      <w:rPr>
                        <w:rFonts w:ascii="Swis721 Cn BT" w:hAnsi="Swis721 Cn BT" w:cs="RomanD"/>
                        <w:b/>
                        <w:color w:val="006600"/>
                        <w:w w:val="106"/>
                        <w:sz w:val="16"/>
                        <w:szCs w:val="16"/>
                      </w:rPr>
                      <w:t>51</w:t>
                    </w:r>
                  </w:p>
                  <w:p w14:paraId="324C5D0C" w14:textId="77777777" w:rsidR="00F9640F" w:rsidRDefault="00F9640F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sz w:val="16"/>
                        <w:szCs w:val="16"/>
                      </w:rPr>
                    </w:pPr>
                  </w:p>
                  <w:p w14:paraId="369A6ADA" w14:textId="77777777" w:rsidR="0044063D" w:rsidRPr="00485EC1" w:rsidRDefault="0044063D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sz w:val="16"/>
                        <w:szCs w:val="16"/>
                        <w:lang w:val="it-IT"/>
                      </w:rPr>
                    </w:pPr>
                    <w:r w:rsidRPr="00485EC1">
                      <w:rPr>
                        <w:rFonts w:ascii="Swis721 Cn BT" w:hAnsi="Swis721 Cn BT" w:cs="RomanD"/>
                        <w:b/>
                        <w:color w:val="006600"/>
                        <w:sz w:val="16"/>
                        <w:szCs w:val="16"/>
                        <w:lang w:val="it-IT"/>
                      </w:rPr>
                      <w:t>www.schlosskirche-berlin-buch.de</w:t>
                    </w:r>
                  </w:p>
                  <w:p w14:paraId="5D0210B3" w14:textId="77777777" w:rsidR="0044063D" w:rsidRDefault="00DC22BD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w w:val="103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Swis721 Cn BT" w:hAnsi="Swis721 Cn BT" w:cs="RomanD"/>
                        <w:b/>
                        <w:color w:val="006600"/>
                        <w:w w:val="103"/>
                        <w:sz w:val="16"/>
                        <w:szCs w:val="16"/>
                        <w:lang w:val="it-IT"/>
                      </w:rPr>
                      <w:t>E-Mail</w:t>
                    </w:r>
                    <w:r w:rsidR="00F9640F" w:rsidRPr="00485EC1">
                      <w:rPr>
                        <w:rFonts w:ascii="Swis721 Cn BT" w:hAnsi="Swis721 Cn BT" w:cs="RomanD"/>
                        <w:b/>
                        <w:color w:val="006600"/>
                        <w:w w:val="103"/>
                        <w:sz w:val="16"/>
                        <w:szCs w:val="16"/>
                        <w:lang w:val="it-IT"/>
                      </w:rPr>
                      <w:t>:</w:t>
                    </w:r>
                  </w:p>
                  <w:p w14:paraId="33478542" w14:textId="77777777" w:rsidR="00F9640F" w:rsidRPr="00485EC1" w:rsidRDefault="0044063D" w:rsidP="0044063D">
                    <w:pPr>
                      <w:jc w:val="both"/>
                      <w:rPr>
                        <w:rFonts w:ascii="Swis721 Cn BT" w:hAnsi="Swis721 Cn BT" w:cs="RomanD"/>
                        <w:b/>
                        <w:color w:val="006600"/>
                        <w:w w:val="103"/>
                        <w:sz w:val="16"/>
                        <w:szCs w:val="16"/>
                        <w:lang w:val="it-IT"/>
                      </w:rPr>
                    </w:pPr>
                    <w:r w:rsidRPr="0044063D">
                      <w:rPr>
                        <w:rFonts w:ascii="Swis721 Cn BT" w:hAnsi="Swis721 Cn BT" w:cs="RomanD"/>
                        <w:b/>
                        <w:color w:val="006600"/>
                        <w:w w:val="103"/>
                        <w:sz w:val="16"/>
                        <w:szCs w:val="16"/>
                        <w:lang w:val="it-IT"/>
                      </w:rPr>
                      <w:t>kirchturm@schlosskirche-berlin-buch.de</w:t>
                    </w:r>
                  </w:p>
                  <w:p w14:paraId="59D013D6" w14:textId="77777777" w:rsidR="00F9640F" w:rsidRPr="00485EC1" w:rsidRDefault="00F9640F" w:rsidP="0044063D">
                    <w:pPr>
                      <w:jc w:val="both"/>
                      <w:rPr>
                        <w:color w:val="006600"/>
                        <w:sz w:val="16"/>
                        <w:szCs w:val="16"/>
                        <w:lang w:val="it-IT"/>
                      </w:rPr>
                    </w:pPr>
                  </w:p>
                  <w:p w14:paraId="1E95D0EF" w14:textId="77777777" w:rsidR="00F9640F" w:rsidRDefault="00F9640F" w:rsidP="0044063D">
                    <w:pPr>
                      <w:jc w:val="both"/>
                      <w:rPr>
                        <w:color w:val="006600"/>
                        <w:sz w:val="16"/>
                        <w:szCs w:val="16"/>
                        <w:lang w:val="it-IT"/>
                      </w:rPr>
                    </w:pPr>
                  </w:p>
                  <w:p w14:paraId="747D32A5" w14:textId="77777777" w:rsidR="00F9640F" w:rsidRPr="00485EC1" w:rsidRDefault="00F9640F" w:rsidP="0044063D">
                    <w:pPr>
                      <w:jc w:val="both"/>
                      <w:rPr>
                        <w:color w:val="006600"/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49D3F9" wp14:editId="2555D51F">
              <wp:simplePos x="0" y="0"/>
              <wp:positionH relativeFrom="column">
                <wp:posOffset>5086985</wp:posOffset>
              </wp:positionH>
              <wp:positionV relativeFrom="paragraph">
                <wp:posOffset>2132330</wp:posOffset>
              </wp:positionV>
              <wp:extent cx="1661795" cy="579120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579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EDC20" w14:textId="77777777" w:rsidR="0044063D" w:rsidRDefault="0044063D" w:rsidP="0044063D">
                          <w:pPr>
                            <w:rPr>
                              <w:rFonts w:ascii="Swis721 Cn BT" w:hAnsi="Swis721 Cn BT" w:cs="RomanD"/>
                              <w:b/>
                              <w:color w:val="006600"/>
                              <w:w w:val="108"/>
                              <w:sz w:val="16"/>
                              <w:szCs w:val="16"/>
                            </w:rPr>
                          </w:pPr>
                        </w:p>
                        <w:p w14:paraId="63AF8B18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b/>
                              <w:color w:val="006600"/>
                              <w:sz w:val="18"/>
                              <w:szCs w:val="18"/>
                              <w:lang w:val="it-IT"/>
                            </w:rPr>
                          </w:pPr>
                          <w:proofErr w:type="spellStart"/>
                          <w:r w:rsidRPr="00F710B9">
                            <w:rPr>
                              <w:rFonts w:ascii="Arial Narrow" w:hAnsi="Arial Narrow" w:cs="Lucida Sans Unicode"/>
                              <w:b/>
                              <w:color w:val="006600"/>
                              <w:sz w:val="18"/>
                              <w:szCs w:val="18"/>
                              <w:lang w:val="it-IT"/>
                            </w:rPr>
                            <w:t>Schirmherr</w:t>
                          </w:r>
                          <w:proofErr w:type="spellEnd"/>
                        </w:p>
                        <w:p w14:paraId="607815E5" w14:textId="77777777" w:rsidR="0044063D" w:rsidRPr="00F710B9" w:rsidRDefault="008A0DFA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Klaus </w:t>
                          </w:r>
                          <w:proofErr w:type="spellStart"/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Mindrup</w:t>
                          </w:r>
                          <w:proofErr w:type="spellEnd"/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 (</w:t>
                          </w:r>
                          <w:r w:rsidR="002933B2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MdB)</w:t>
                          </w:r>
                        </w:p>
                        <w:p w14:paraId="79ECEDE5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</w:p>
                        <w:p w14:paraId="116F6620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b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b/>
                              <w:color w:val="006600"/>
                              <w:sz w:val="18"/>
                              <w:szCs w:val="18"/>
                            </w:rPr>
                            <w:t>Kuratorium</w:t>
                          </w:r>
                        </w:p>
                        <w:p w14:paraId="79AD9DE2" w14:textId="77777777" w:rsidR="002E1AFC" w:rsidRPr="00CD7369" w:rsidRDefault="002E1AFC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CD736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Prof. Dr. Josef Zacher, Vors.</w:t>
                          </w:r>
                        </w:p>
                        <w:p w14:paraId="148ED327" w14:textId="77777777" w:rsidR="0059042A" w:rsidRPr="00CD7369" w:rsidRDefault="0059042A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  <w:lang w:val="en-US"/>
                            </w:rPr>
                          </w:pPr>
                          <w:r w:rsidRPr="00CD736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  <w:lang w:val="en-US"/>
                            </w:rPr>
                            <w:t xml:space="preserve">Prof. Dr. Henning </w:t>
                          </w:r>
                          <w:proofErr w:type="spellStart"/>
                          <w:r w:rsidRPr="00CD736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  <w:lang w:val="en-US"/>
                            </w:rPr>
                            <w:t>Baberg</w:t>
                          </w:r>
                          <w:proofErr w:type="spellEnd"/>
                        </w:p>
                        <w:p w14:paraId="46472FF2" w14:textId="77777777" w:rsidR="0059042A" w:rsidRPr="00CD7369" w:rsidRDefault="0059042A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  <w:lang w:val="en-US"/>
                            </w:rPr>
                          </w:pPr>
                          <w:r w:rsidRPr="00CD736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  <w:lang w:val="en-US"/>
                            </w:rPr>
                            <w:t>Andreas Dahlke</w:t>
                          </w:r>
                        </w:p>
                        <w:p w14:paraId="34073A45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Dr. Andreas Eckert</w:t>
                          </w:r>
                        </w:p>
                        <w:p w14:paraId="14533D5D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Martin Federlein</w:t>
                          </w:r>
                        </w:p>
                        <w:p w14:paraId="5865D986" w14:textId="77777777" w:rsidR="0044063D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Prof. Dr. Dr. h.c. Detlev Ganten</w:t>
                          </w:r>
                        </w:p>
                        <w:p w14:paraId="5656C11F" w14:textId="77777777" w:rsidR="009155D4" w:rsidRDefault="009155D4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Prof. Galina </w:t>
                          </w:r>
                          <w:proofErr w:type="spellStart"/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Iwanzowa-Bielka</w:t>
                          </w:r>
                          <w:proofErr w:type="spellEnd"/>
                        </w:p>
                        <w:p w14:paraId="593B9B20" w14:textId="77777777" w:rsidR="002A0EA7" w:rsidRPr="00F710B9" w:rsidRDefault="002A0EA7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Prof. Dr. Martin Lohse</w:t>
                          </w:r>
                        </w:p>
                        <w:p w14:paraId="5EBB04CC" w14:textId="77777777" w:rsidR="0044063D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Prof. Dr. Dr. h.c. Friedrich C. Luft</w:t>
                          </w:r>
                        </w:p>
                        <w:p w14:paraId="47B3EEB6" w14:textId="77777777" w:rsidR="0044063D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Pfarrer Bruno </w:t>
                          </w:r>
                          <w:proofErr w:type="spellStart"/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Monn</w:t>
                          </w:r>
                          <w:proofErr w:type="spellEnd"/>
                        </w:p>
                        <w:p w14:paraId="5CD98578" w14:textId="77777777" w:rsidR="0059042A" w:rsidRPr="00F710B9" w:rsidRDefault="0059042A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Marko Muth</w:t>
                          </w:r>
                        </w:p>
                        <w:p w14:paraId="1FE24621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Prof. Dr. Jens Reich</w:t>
                          </w:r>
                        </w:p>
                        <w:p w14:paraId="46A92B4B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Prof. Dr. Walter Rosenthal</w:t>
                          </w:r>
                        </w:p>
                        <w:p w14:paraId="62EEA4C6" w14:textId="77777777" w:rsidR="0044063D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Dr. h.c. André Schmitz</w:t>
                          </w:r>
                        </w:p>
                        <w:p w14:paraId="78343989" w14:textId="77777777" w:rsidR="0059042A" w:rsidRPr="00F710B9" w:rsidRDefault="0059042A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Frank Schröter</w:t>
                          </w:r>
                        </w:p>
                        <w:p w14:paraId="06903568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Dr. h.c. Wolfgang Thierse</w:t>
                          </w:r>
                        </w:p>
                        <w:p w14:paraId="655D9B57" w14:textId="77777777" w:rsidR="0044063D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Hans-Wilhelm von Viereck</w:t>
                          </w:r>
                        </w:p>
                        <w:p w14:paraId="531D3A29" w14:textId="77777777" w:rsidR="0059042A" w:rsidRPr="00F710B9" w:rsidRDefault="0059042A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Dr. Rüdiger von Vo</w:t>
                          </w:r>
                          <w:r w:rsidR="00BF1A8C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ß</w:t>
                          </w:r>
                        </w:p>
                        <w:p w14:paraId="234D23C4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Prof. Sebastian </w:t>
                          </w:r>
                          <w:proofErr w:type="spellStart"/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Weigle</w:t>
                          </w:r>
                          <w:proofErr w:type="spellEnd"/>
                        </w:p>
                        <w:p w14:paraId="6161ED1E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</w:p>
                        <w:p w14:paraId="04D28CB7" w14:textId="77777777" w:rsidR="0044063D" w:rsidRPr="00F710B9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b/>
                              <w:color w:val="006600"/>
                              <w:sz w:val="18"/>
                              <w:szCs w:val="18"/>
                              <w:lang w:val="it-IT"/>
                            </w:rPr>
                          </w:pPr>
                          <w:proofErr w:type="spellStart"/>
                          <w:r w:rsidRPr="00F710B9">
                            <w:rPr>
                              <w:rFonts w:ascii="Arial Narrow" w:hAnsi="Arial Narrow" w:cs="Lucida Sans Unicode"/>
                              <w:b/>
                              <w:color w:val="006600"/>
                              <w:sz w:val="18"/>
                              <w:szCs w:val="18"/>
                              <w:lang w:val="it-IT"/>
                            </w:rPr>
                            <w:t>Vorstand</w:t>
                          </w:r>
                          <w:proofErr w:type="spellEnd"/>
                        </w:p>
                        <w:p w14:paraId="1C6D02C7" w14:textId="77777777" w:rsidR="0044063D" w:rsidRPr="00C61387" w:rsidRDefault="00C61387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  <w:lang w:val="it-IT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PD Dr. Hermann </w:t>
                          </w:r>
                          <w:proofErr w:type="spellStart"/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Kleinau</w:t>
                          </w:r>
                          <w:proofErr w:type="spellEnd"/>
                        </w:p>
                        <w:p w14:paraId="1D104BE9" w14:textId="77777777" w:rsidR="0044063D" w:rsidRPr="00F710B9" w:rsidRDefault="00C61387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Dipl.-Ing. Karl Besch </w:t>
                          </w:r>
                        </w:p>
                        <w:p w14:paraId="153CE54A" w14:textId="77777777" w:rsidR="0044063D" w:rsidRPr="00F710B9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Dr. Jürgen Weiland</w:t>
                          </w:r>
                        </w:p>
                        <w:p w14:paraId="5C3511D6" w14:textId="77777777" w:rsidR="0044063D" w:rsidRPr="00F710B9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</w:p>
                        <w:p w14:paraId="7AFA234B" w14:textId="77777777" w:rsidR="0044063D" w:rsidRPr="00F710B9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b/>
                              <w:color w:val="006600"/>
                              <w:sz w:val="18"/>
                              <w:szCs w:val="18"/>
                              <w:lang w:val="it-IT"/>
                            </w:rPr>
                          </w:pPr>
                          <w:proofErr w:type="spellStart"/>
                          <w:r w:rsidRPr="00F710B9">
                            <w:rPr>
                              <w:rFonts w:ascii="Arial Narrow" w:hAnsi="Arial Narrow" w:cs="Lucida Sans Unicode"/>
                              <w:b/>
                              <w:color w:val="006600"/>
                              <w:sz w:val="18"/>
                              <w:szCs w:val="18"/>
                              <w:lang w:val="it-IT"/>
                            </w:rPr>
                            <w:t>Beirat</w:t>
                          </w:r>
                          <w:proofErr w:type="spellEnd"/>
                        </w:p>
                        <w:p w14:paraId="6928EB4E" w14:textId="77777777" w:rsidR="002933B2" w:rsidRDefault="002933B2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Dr. Florian </w:t>
                          </w:r>
                          <w:proofErr w:type="spellStart"/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Bauckhage</w:t>
                          </w:r>
                          <w:proofErr w:type="spellEnd"/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-Hoffer</w:t>
                          </w:r>
                        </w:p>
                        <w:p w14:paraId="61D8014D" w14:textId="77777777" w:rsidR="0044063D" w:rsidRPr="00F710B9" w:rsidRDefault="0044063D" w:rsidP="0044063D">
                          <w:pPr>
                            <w:spacing w:line="220" w:lineRule="exact"/>
                            <w:jc w:val="both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Prof. Dr. Dr. h.c. Heinz </w:t>
                          </w:r>
                          <w:proofErr w:type="spellStart"/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Bielka</w:t>
                          </w:r>
                          <w:proofErr w:type="spellEnd"/>
                        </w:p>
                        <w:p w14:paraId="36B6CB61" w14:textId="77777777" w:rsidR="0044063D" w:rsidRPr="00F710B9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Dipl.-Ing. Rolf Kranke</w:t>
                          </w:r>
                        </w:p>
                        <w:p w14:paraId="1DA50B00" w14:textId="77777777" w:rsidR="0044063D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26480E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Dr. Heinz Marciniak</w:t>
                          </w:r>
                        </w:p>
                        <w:p w14:paraId="5FA3D2C5" w14:textId="77777777" w:rsidR="0044063D" w:rsidRPr="0026480E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Dipl.-Gärtner Horst Prochnow</w:t>
                          </w:r>
                        </w:p>
                        <w:p w14:paraId="2AD9AC41" w14:textId="77777777" w:rsidR="0044063D" w:rsidRPr="0026480E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Pfarrerin</w:t>
                          </w:r>
                          <w:r w:rsidRPr="0026480E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 Cornelia Reuter</w:t>
                          </w:r>
                        </w:p>
                        <w:p w14:paraId="7BB20789" w14:textId="77777777" w:rsidR="0044063D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 xml:space="preserve">Dr. habil. Werner </w:t>
                          </w:r>
                          <w:proofErr w:type="spellStart"/>
                          <w:r w:rsidRPr="00F710B9"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Schößler</w:t>
                          </w:r>
                          <w:proofErr w:type="spellEnd"/>
                        </w:p>
                        <w:p w14:paraId="77D80F5F" w14:textId="77777777" w:rsidR="002933B2" w:rsidRPr="00F710B9" w:rsidRDefault="002933B2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  <w:t>Stefan Schubert</w:t>
                          </w:r>
                        </w:p>
                        <w:p w14:paraId="36D2B26A" w14:textId="77777777" w:rsidR="0044063D" w:rsidRPr="00F710B9" w:rsidRDefault="0044063D" w:rsidP="0044063D">
                          <w:pPr>
                            <w:spacing w:line="220" w:lineRule="exact"/>
                            <w:rPr>
                              <w:rFonts w:ascii="Arial Narrow" w:hAnsi="Arial Narrow" w:cs="Lucida Sans Unicode"/>
                              <w:color w:val="00660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49D3F9" id="_x0000_s1030" type="#_x0000_t202" style="position:absolute;margin-left:400.55pt;margin-top:167.9pt;width:130.85pt;height:4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" filled="f" stroked="f">
              <v:textbox>
                <w:txbxContent>
                  <w:p w14:paraId="3FDEDC20" w14:textId="77777777" w:rsidR="0044063D" w:rsidRDefault="0044063D" w:rsidP="0044063D">
                    <w:pPr>
                      <w:rPr>
                        <w:rFonts w:ascii="Swis721 Cn BT" w:hAnsi="Swis721 Cn BT" w:cs="RomanD"/>
                        <w:b/>
                        <w:color w:val="006600"/>
                        <w:w w:val="108"/>
                        <w:sz w:val="16"/>
                        <w:szCs w:val="16"/>
                      </w:rPr>
                    </w:pPr>
                  </w:p>
                  <w:p w14:paraId="63AF8B18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b/>
                        <w:color w:val="006600"/>
                        <w:sz w:val="18"/>
                        <w:szCs w:val="18"/>
                        <w:lang w:val="it-IT"/>
                      </w:rPr>
                    </w:pPr>
                    <w:r w:rsidRPr="00F710B9">
                      <w:rPr>
                        <w:rFonts w:ascii="Arial Narrow" w:hAnsi="Arial Narrow" w:cs="Lucida Sans Unicode"/>
                        <w:b/>
                        <w:color w:val="006600"/>
                        <w:sz w:val="18"/>
                        <w:szCs w:val="18"/>
                        <w:lang w:val="it-IT"/>
                      </w:rPr>
                      <w:t>Schirmherr</w:t>
                    </w:r>
                  </w:p>
                  <w:p w14:paraId="607815E5" w14:textId="77777777" w:rsidR="0044063D" w:rsidRPr="00F710B9" w:rsidRDefault="008A0DFA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Klaus Mindrup (</w:t>
                    </w:r>
                    <w:r w:rsidR="002933B2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MdB)</w:t>
                    </w:r>
                  </w:p>
                  <w:p w14:paraId="79ECEDE5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</w:p>
                  <w:p w14:paraId="116F6620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b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b/>
                        <w:color w:val="006600"/>
                        <w:sz w:val="18"/>
                        <w:szCs w:val="18"/>
                      </w:rPr>
                      <w:t>Kuratorium</w:t>
                    </w:r>
                  </w:p>
                  <w:p w14:paraId="79AD9DE2" w14:textId="77777777" w:rsidR="002E1AFC" w:rsidRPr="00CD7369" w:rsidRDefault="002E1AFC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CD736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Prof. Dr. Josef Zacher, Vors.</w:t>
                    </w:r>
                  </w:p>
                  <w:p w14:paraId="148ED327" w14:textId="77777777" w:rsidR="0059042A" w:rsidRPr="00CD7369" w:rsidRDefault="0059042A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  <w:lang w:val="en-US"/>
                      </w:rPr>
                    </w:pPr>
                    <w:r w:rsidRPr="00CD736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  <w:lang w:val="en-US"/>
                      </w:rPr>
                      <w:t>Prof. Dr. Henning Baberg</w:t>
                    </w:r>
                  </w:p>
                  <w:p w14:paraId="46472FF2" w14:textId="77777777" w:rsidR="0059042A" w:rsidRPr="00CD7369" w:rsidRDefault="0059042A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  <w:lang w:val="en-US"/>
                      </w:rPr>
                    </w:pPr>
                    <w:r w:rsidRPr="00CD736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  <w:lang w:val="en-US"/>
                      </w:rPr>
                      <w:t>Andreas Dahlke</w:t>
                    </w:r>
                  </w:p>
                  <w:p w14:paraId="34073A45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Dr. Andreas Eckert</w:t>
                    </w:r>
                  </w:p>
                  <w:p w14:paraId="14533D5D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Martin Federlein</w:t>
                    </w:r>
                  </w:p>
                  <w:p w14:paraId="5865D986" w14:textId="77777777" w:rsidR="0044063D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Prof. Dr. Dr. h.c. Detlev Ganten</w:t>
                    </w:r>
                  </w:p>
                  <w:p w14:paraId="5656C11F" w14:textId="77777777" w:rsidR="009155D4" w:rsidRDefault="009155D4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Prof. Galina Iwanzowa-Bielka</w:t>
                    </w:r>
                  </w:p>
                  <w:p w14:paraId="593B9B20" w14:textId="77777777" w:rsidR="002A0EA7" w:rsidRPr="00F710B9" w:rsidRDefault="002A0EA7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Prof. Dr. Martin Lohse</w:t>
                    </w:r>
                  </w:p>
                  <w:p w14:paraId="5EBB04CC" w14:textId="77777777" w:rsidR="0044063D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Prof. Dr. Dr. h.c. Friedrich C. Luft</w:t>
                    </w:r>
                  </w:p>
                  <w:p w14:paraId="47B3EEB6" w14:textId="77777777" w:rsidR="0044063D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Pfarrer Bruno Monn</w:t>
                    </w:r>
                  </w:p>
                  <w:p w14:paraId="5CD98578" w14:textId="77777777" w:rsidR="0059042A" w:rsidRPr="00F710B9" w:rsidRDefault="0059042A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Marko Muth</w:t>
                    </w:r>
                  </w:p>
                  <w:p w14:paraId="1FE24621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Prof. Dr. Jens Reich</w:t>
                    </w:r>
                  </w:p>
                  <w:p w14:paraId="46A92B4B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Prof. Dr. Walter Rosenthal</w:t>
                    </w:r>
                  </w:p>
                  <w:p w14:paraId="62EEA4C6" w14:textId="77777777" w:rsidR="0044063D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Dr. h.c. André Schmitz</w:t>
                    </w:r>
                  </w:p>
                  <w:p w14:paraId="78343989" w14:textId="77777777" w:rsidR="0059042A" w:rsidRPr="00F710B9" w:rsidRDefault="0059042A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Frank Schröter</w:t>
                    </w:r>
                  </w:p>
                  <w:p w14:paraId="06903568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Dr. h.c. Wolfgang Thierse</w:t>
                    </w:r>
                  </w:p>
                  <w:p w14:paraId="655D9B57" w14:textId="77777777" w:rsidR="0044063D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Hans-Wilhelm von Viereck</w:t>
                    </w:r>
                  </w:p>
                  <w:p w14:paraId="531D3A29" w14:textId="77777777" w:rsidR="0059042A" w:rsidRPr="00F710B9" w:rsidRDefault="0059042A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Dr. Rüdiger von Vo</w:t>
                    </w:r>
                    <w:r w:rsidR="00BF1A8C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ß</w:t>
                    </w:r>
                  </w:p>
                  <w:p w14:paraId="234D23C4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Prof. Sebastian Weigle</w:t>
                    </w:r>
                  </w:p>
                  <w:p w14:paraId="6161ED1E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</w:p>
                  <w:p w14:paraId="04D28CB7" w14:textId="77777777" w:rsidR="0044063D" w:rsidRPr="00F710B9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b/>
                        <w:color w:val="006600"/>
                        <w:sz w:val="18"/>
                        <w:szCs w:val="18"/>
                        <w:lang w:val="it-IT"/>
                      </w:rPr>
                    </w:pPr>
                    <w:r w:rsidRPr="00F710B9">
                      <w:rPr>
                        <w:rFonts w:ascii="Arial Narrow" w:hAnsi="Arial Narrow" w:cs="Lucida Sans Unicode"/>
                        <w:b/>
                        <w:color w:val="006600"/>
                        <w:sz w:val="18"/>
                        <w:szCs w:val="18"/>
                        <w:lang w:val="it-IT"/>
                      </w:rPr>
                      <w:t>Vorstand</w:t>
                    </w:r>
                  </w:p>
                  <w:p w14:paraId="1C6D02C7" w14:textId="77777777" w:rsidR="0044063D" w:rsidRPr="00C61387" w:rsidRDefault="00C61387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  <w:lang w:val="it-IT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PD Dr. Hermann Kleinau</w:t>
                    </w:r>
                  </w:p>
                  <w:p w14:paraId="1D104BE9" w14:textId="77777777" w:rsidR="0044063D" w:rsidRPr="00F710B9" w:rsidRDefault="00C61387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 xml:space="preserve">Dipl.-Ing. Karl Besch </w:t>
                    </w:r>
                  </w:p>
                  <w:p w14:paraId="153CE54A" w14:textId="77777777" w:rsidR="0044063D" w:rsidRPr="00F710B9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Dr. Jürgen Weiland</w:t>
                    </w:r>
                  </w:p>
                  <w:p w14:paraId="5C3511D6" w14:textId="77777777" w:rsidR="0044063D" w:rsidRPr="00F710B9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</w:p>
                  <w:p w14:paraId="7AFA234B" w14:textId="77777777" w:rsidR="0044063D" w:rsidRPr="00F710B9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b/>
                        <w:color w:val="006600"/>
                        <w:sz w:val="18"/>
                        <w:szCs w:val="18"/>
                        <w:lang w:val="it-IT"/>
                      </w:rPr>
                    </w:pPr>
                    <w:r w:rsidRPr="00F710B9">
                      <w:rPr>
                        <w:rFonts w:ascii="Arial Narrow" w:hAnsi="Arial Narrow" w:cs="Lucida Sans Unicode"/>
                        <w:b/>
                        <w:color w:val="006600"/>
                        <w:sz w:val="18"/>
                        <w:szCs w:val="18"/>
                        <w:lang w:val="it-IT"/>
                      </w:rPr>
                      <w:t>Beirat</w:t>
                    </w:r>
                  </w:p>
                  <w:p w14:paraId="6928EB4E" w14:textId="77777777" w:rsidR="002933B2" w:rsidRDefault="002933B2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Dr. Florian Bauckhage-Hoffer</w:t>
                    </w:r>
                  </w:p>
                  <w:p w14:paraId="61D8014D" w14:textId="77777777" w:rsidR="0044063D" w:rsidRPr="00F710B9" w:rsidRDefault="0044063D" w:rsidP="0044063D">
                    <w:pPr>
                      <w:spacing w:line="220" w:lineRule="exact"/>
                      <w:jc w:val="both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Prof. Dr. Dr. h.c. Heinz Bielka</w:t>
                    </w:r>
                  </w:p>
                  <w:p w14:paraId="36B6CB61" w14:textId="77777777" w:rsidR="0044063D" w:rsidRPr="00F710B9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Dipl.-Ing. Rolf Kranke</w:t>
                    </w:r>
                  </w:p>
                  <w:p w14:paraId="1DA50B00" w14:textId="77777777" w:rsidR="0044063D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26480E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Dr. Heinz Marciniak</w:t>
                    </w:r>
                  </w:p>
                  <w:p w14:paraId="5FA3D2C5" w14:textId="77777777" w:rsidR="0044063D" w:rsidRPr="0026480E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Dipl.-Gärtner Horst Prochnow</w:t>
                    </w:r>
                  </w:p>
                  <w:p w14:paraId="2AD9AC41" w14:textId="77777777" w:rsidR="0044063D" w:rsidRPr="0026480E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Pfarrerin</w:t>
                    </w:r>
                    <w:r w:rsidRPr="0026480E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 xml:space="preserve"> Cornelia Reuter</w:t>
                    </w:r>
                  </w:p>
                  <w:p w14:paraId="7BB20789" w14:textId="77777777" w:rsidR="0044063D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 w:rsidRPr="00F710B9"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Dr. habil. Werner Schößler</w:t>
                    </w:r>
                  </w:p>
                  <w:p w14:paraId="77D80F5F" w14:textId="77777777" w:rsidR="002933B2" w:rsidRPr="00F710B9" w:rsidRDefault="002933B2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  <w:t>Stefan Schubert</w:t>
                    </w:r>
                  </w:p>
                  <w:p w14:paraId="36D2B26A" w14:textId="77777777" w:rsidR="0044063D" w:rsidRPr="00F710B9" w:rsidRDefault="0044063D" w:rsidP="0044063D">
                    <w:pPr>
                      <w:spacing w:line="220" w:lineRule="exact"/>
                      <w:rPr>
                        <w:rFonts w:ascii="Arial Narrow" w:hAnsi="Arial Narrow" w:cs="Lucida Sans Unicode"/>
                        <w:color w:val="00660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4F4E01">
      <w:rPr>
        <w:rFonts w:ascii="SansSerif" w:hAnsi="SansSerif"/>
        <w:b/>
        <w:noProof/>
        <w:color w:val="006600"/>
        <w:sz w:val="30"/>
        <w:szCs w:val="3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DDBBAF" wp14:editId="1D7615F9">
              <wp:simplePos x="0" y="0"/>
              <wp:positionH relativeFrom="column">
                <wp:posOffset>-685800</wp:posOffset>
              </wp:positionH>
              <wp:positionV relativeFrom="paragraph">
                <wp:posOffset>2139315</wp:posOffset>
              </wp:positionV>
              <wp:extent cx="228600" cy="0"/>
              <wp:effectExtent l="9525" t="5715" r="9525" b="13335"/>
              <wp:wrapNone/>
              <wp:docPr id="7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DC2A32" id="Line 4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8.45pt" to="-36pt,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" strokecolor="gray" strokeweight=".25pt"/>
          </w:pict>
        </mc:Fallback>
      </mc:AlternateContent>
    </w:r>
    <w:r w:rsidR="004F4E01">
      <w:rPr>
        <w:noProof/>
      </w:rPr>
      <w:drawing>
        <wp:anchor distT="0" distB="0" distL="114300" distR="114300" simplePos="0" relativeHeight="251656192" behindDoc="1" locked="0" layoutInCell="1" allowOverlap="1" wp14:anchorId="5635AC6D" wp14:editId="6424A990">
          <wp:simplePos x="0" y="0"/>
          <wp:positionH relativeFrom="column">
            <wp:posOffset>-2514600</wp:posOffset>
          </wp:positionH>
          <wp:positionV relativeFrom="paragraph">
            <wp:posOffset>1796415</wp:posOffset>
          </wp:positionV>
          <wp:extent cx="4678680" cy="7921625"/>
          <wp:effectExtent l="0" t="0" r="7620" b="3175"/>
          <wp:wrapNone/>
          <wp:docPr id="27" name="Bild 23" descr="LOGO_Kirchturm-Original_u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_Kirchturm-Original_u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8680" cy="792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FC"/>
    <w:rsid w:val="00001378"/>
    <w:rsid w:val="000037BF"/>
    <w:rsid w:val="00005FED"/>
    <w:rsid w:val="0001193C"/>
    <w:rsid w:val="000122E6"/>
    <w:rsid w:val="00013C48"/>
    <w:rsid w:val="00014A60"/>
    <w:rsid w:val="000153BC"/>
    <w:rsid w:val="00016886"/>
    <w:rsid w:val="0001761A"/>
    <w:rsid w:val="00017CA6"/>
    <w:rsid w:val="00023E49"/>
    <w:rsid w:val="000255C5"/>
    <w:rsid w:val="0002698E"/>
    <w:rsid w:val="00027F58"/>
    <w:rsid w:val="00034AB1"/>
    <w:rsid w:val="00034BF1"/>
    <w:rsid w:val="00036480"/>
    <w:rsid w:val="00040901"/>
    <w:rsid w:val="000413A8"/>
    <w:rsid w:val="00045848"/>
    <w:rsid w:val="000465E7"/>
    <w:rsid w:val="00053813"/>
    <w:rsid w:val="00056281"/>
    <w:rsid w:val="00062C84"/>
    <w:rsid w:val="00065147"/>
    <w:rsid w:val="000654C9"/>
    <w:rsid w:val="00065DF8"/>
    <w:rsid w:val="00066A92"/>
    <w:rsid w:val="00066AF0"/>
    <w:rsid w:val="00066BE4"/>
    <w:rsid w:val="00066E66"/>
    <w:rsid w:val="00067C86"/>
    <w:rsid w:val="0007105C"/>
    <w:rsid w:val="000803AB"/>
    <w:rsid w:val="00083C19"/>
    <w:rsid w:val="00087255"/>
    <w:rsid w:val="0009261F"/>
    <w:rsid w:val="00092687"/>
    <w:rsid w:val="00092917"/>
    <w:rsid w:val="0009295B"/>
    <w:rsid w:val="00092DDD"/>
    <w:rsid w:val="00093EDE"/>
    <w:rsid w:val="000956B0"/>
    <w:rsid w:val="00096E26"/>
    <w:rsid w:val="000A08CE"/>
    <w:rsid w:val="000A0D2D"/>
    <w:rsid w:val="000A1E60"/>
    <w:rsid w:val="000A5047"/>
    <w:rsid w:val="000A6F32"/>
    <w:rsid w:val="000B12F5"/>
    <w:rsid w:val="000B22AB"/>
    <w:rsid w:val="000B3170"/>
    <w:rsid w:val="000B5DFE"/>
    <w:rsid w:val="000C0D6D"/>
    <w:rsid w:val="000C31AA"/>
    <w:rsid w:val="000C3E1E"/>
    <w:rsid w:val="000C45BB"/>
    <w:rsid w:val="000C4E56"/>
    <w:rsid w:val="000D08D4"/>
    <w:rsid w:val="000D1AAF"/>
    <w:rsid w:val="000D2703"/>
    <w:rsid w:val="000D3EC9"/>
    <w:rsid w:val="000E009D"/>
    <w:rsid w:val="000E2E36"/>
    <w:rsid w:val="000E3035"/>
    <w:rsid w:val="000E48CA"/>
    <w:rsid w:val="000E5699"/>
    <w:rsid w:val="000E5B4A"/>
    <w:rsid w:val="000F0CFE"/>
    <w:rsid w:val="000F1A45"/>
    <w:rsid w:val="000F2549"/>
    <w:rsid w:val="000F34F5"/>
    <w:rsid w:val="000F41A0"/>
    <w:rsid w:val="000F5C05"/>
    <w:rsid w:val="000F64AD"/>
    <w:rsid w:val="000F7B5B"/>
    <w:rsid w:val="00103E49"/>
    <w:rsid w:val="001058CF"/>
    <w:rsid w:val="00105C9F"/>
    <w:rsid w:val="00110BB8"/>
    <w:rsid w:val="0011104D"/>
    <w:rsid w:val="00113B00"/>
    <w:rsid w:val="0011620A"/>
    <w:rsid w:val="001207D7"/>
    <w:rsid w:val="001209BA"/>
    <w:rsid w:val="00120E96"/>
    <w:rsid w:val="00122DDD"/>
    <w:rsid w:val="00122EDD"/>
    <w:rsid w:val="00123E7F"/>
    <w:rsid w:val="001253EF"/>
    <w:rsid w:val="001274FD"/>
    <w:rsid w:val="00131263"/>
    <w:rsid w:val="00131AC1"/>
    <w:rsid w:val="0013366A"/>
    <w:rsid w:val="0014758A"/>
    <w:rsid w:val="00147C8E"/>
    <w:rsid w:val="001504F4"/>
    <w:rsid w:val="0015196E"/>
    <w:rsid w:val="00153E1D"/>
    <w:rsid w:val="0015572E"/>
    <w:rsid w:val="0015656A"/>
    <w:rsid w:val="00156E0F"/>
    <w:rsid w:val="001573DC"/>
    <w:rsid w:val="00163906"/>
    <w:rsid w:val="00165450"/>
    <w:rsid w:val="001654D3"/>
    <w:rsid w:val="001673EC"/>
    <w:rsid w:val="001674A1"/>
    <w:rsid w:val="00167FFA"/>
    <w:rsid w:val="00170F2A"/>
    <w:rsid w:val="00172AA3"/>
    <w:rsid w:val="001736F8"/>
    <w:rsid w:val="00175B57"/>
    <w:rsid w:val="00180D3F"/>
    <w:rsid w:val="00180D87"/>
    <w:rsid w:val="00181722"/>
    <w:rsid w:val="00182030"/>
    <w:rsid w:val="00182AA2"/>
    <w:rsid w:val="00183556"/>
    <w:rsid w:val="00184E94"/>
    <w:rsid w:val="001860C8"/>
    <w:rsid w:val="001869BE"/>
    <w:rsid w:val="0019297F"/>
    <w:rsid w:val="00192C83"/>
    <w:rsid w:val="00193CDF"/>
    <w:rsid w:val="0019548F"/>
    <w:rsid w:val="00197F2A"/>
    <w:rsid w:val="001A05DF"/>
    <w:rsid w:val="001A154E"/>
    <w:rsid w:val="001B0282"/>
    <w:rsid w:val="001B245C"/>
    <w:rsid w:val="001C31DB"/>
    <w:rsid w:val="001C71F3"/>
    <w:rsid w:val="001D2BAC"/>
    <w:rsid w:val="001D3E10"/>
    <w:rsid w:val="001D45A2"/>
    <w:rsid w:val="001D4E52"/>
    <w:rsid w:val="001D5AD8"/>
    <w:rsid w:val="001E22BA"/>
    <w:rsid w:val="001E22E1"/>
    <w:rsid w:val="001E3FB2"/>
    <w:rsid w:val="001E4C3F"/>
    <w:rsid w:val="001E7E36"/>
    <w:rsid w:val="001F1376"/>
    <w:rsid w:val="001F1CC4"/>
    <w:rsid w:val="001F3E0B"/>
    <w:rsid w:val="001F67FB"/>
    <w:rsid w:val="00200C4F"/>
    <w:rsid w:val="002025A4"/>
    <w:rsid w:val="00203219"/>
    <w:rsid w:val="0020395B"/>
    <w:rsid w:val="00205BC9"/>
    <w:rsid w:val="0021009B"/>
    <w:rsid w:val="00210A00"/>
    <w:rsid w:val="002111B0"/>
    <w:rsid w:val="00212040"/>
    <w:rsid w:val="00217937"/>
    <w:rsid w:val="00220FBC"/>
    <w:rsid w:val="0022102D"/>
    <w:rsid w:val="0022200E"/>
    <w:rsid w:val="002239F1"/>
    <w:rsid w:val="002241FD"/>
    <w:rsid w:val="00227436"/>
    <w:rsid w:val="00227A2F"/>
    <w:rsid w:val="00230352"/>
    <w:rsid w:val="00230F9F"/>
    <w:rsid w:val="00231F1E"/>
    <w:rsid w:val="002323D3"/>
    <w:rsid w:val="00233B7E"/>
    <w:rsid w:val="0023509B"/>
    <w:rsid w:val="00236114"/>
    <w:rsid w:val="00236847"/>
    <w:rsid w:val="00236A63"/>
    <w:rsid w:val="0024261B"/>
    <w:rsid w:val="00242DA6"/>
    <w:rsid w:val="00243524"/>
    <w:rsid w:val="00243BAE"/>
    <w:rsid w:val="0024436D"/>
    <w:rsid w:val="0024576D"/>
    <w:rsid w:val="00245EC9"/>
    <w:rsid w:val="002468B6"/>
    <w:rsid w:val="00252019"/>
    <w:rsid w:val="0025235D"/>
    <w:rsid w:val="002551A9"/>
    <w:rsid w:val="00261E16"/>
    <w:rsid w:val="002624E1"/>
    <w:rsid w:val="00262CCE"/>
    <w:rsid w:val="0026306E"/>
    <w:rsid w:val="00266ED5"/>
    <w:rsid w:val="00272461"/>
    <w:rsid w:val="002744F8"/>
    <w:rsid w:val="0027765C"/>
    <w:rsid w:val="00281B5B"/>
    <w:rsid w:val="002872DF"/>
    <w:rsid w:val="00291912"/>
    <w:rsid w:val="00291D41"/>
    <w:rsid w:val="00291FDF"/>
    <w:rsid w:val="002927E3"/>
    <w:rsid w:val="002933B2"/>
    <w:rsid w:val="00295249"/>
    <w:rsid w:val="00295C68"/>
    <w:rsid w:val="00297F52"/>
    <w:rsid w:val="002A0EA7"/>
    <w:rsid w:val="002A2E7F"/>
    <w:rsid w:val="002B27FC"/>
    <w:rsid w:val="002B4342"/>
    <w:rsid w:val="002C017F"/>
    <w:rsid w:val="002C1430"/>
    <w:rsid w:val="002C3CB0"/>
    <w:rsid w:val="002C4504"/>
    <w:rsid w:val="002C496D"/>
    <w:rsid w:val="002C5F63"/>
    <w:rsid w:val="002C6101"/>
    <w:rsid w:val="002C6596"/>
    <w:rsid w:val="002C66B7"/>
    <w:rsid w:val="002D2F97"/>
    <w:rsid w:val="002D31A2"/>
    <w:rsid w:val="002D7D35"/>
    <w:rsid w:val="002E1AFC"/>
    <w:rsid w:val="002E21DB"/>
    <w:rsid w:val="002E24E1"/>
    <w:rsid w:val="002E4338"/>
    <w:rsid w:val="002E48F0"/>
    <w:rsid w:val="002E567E"/>
    <w:rsid w:val="002E5F91"/>
    <w:rsid w:val="002E6BFD"/>
    <w:rsid w:val="002E7633"/>
    <w:rsid w:val="002E7A60"/>
    <w:rsid w:val="002E7D4F"/>
    <w:rsid w:val="002F17C0"/>
    <w:rsid w:val="002F4994"/>
    <w:rsid w:val="002F4F48"/>
    <w:rsid w:val="002F4F85"/>
    <w:rsid w:val="002F5AEC"/>
    <w:rsid w:val="002F7FB1"/>
    <w:rsid w:val="0030161E"/>
    <w:rsid w:val="00303C8C"/>
    <w:rsid w:val="00305344"/>
    <w:rsid w:val="003125F1"/>
    <w:rsid w:val="0031351E"/>
    <w:rsid w:val="003211DA"/>
    <w:rsid w:val="003212CA"/>
    <w:rsid w:val="0032571B"/>
    <w:rsid w:val="0033001B"/>
    <w:rsid w:val="003311DC"/>
    <w:rsid w:val="00332704"/>
    <w:rsid w:val="00333208"/>
    <w:rsid w:val="003332E7"/>
    <w:rsid w:val="00334866"/>
    <w:rsid w:val="00336D54"/>
    <w:rsid w:val="003408E8"/>
    <w:rsid w:val="003420E7"/>
    <w:rsid w:val="00342843"/>
    <w:rsid w:val="003432BC"/>
    <w:rsid w:val="0034491F"/>
    <w:rsid w:val="00346338"/>
    <w:rsid w:val="00352BF6"/>
    <w:rsid w:val="00357194"/>
    <w:rsid w:val="00357286"/>
    <w:rsid w:val="003624B2"/>
    <w:rsid w:val="00364CCC"/>
    <w:rsid w:val="003733EB"/>
    <w:rsid w:val="003746A4"/>
    <w:rsid w:val="00374B22"/>
    <w:rsid w:val="00375E5E"/>
    <w:rsid w:val="00375EE0"/>
    <w:rsid w:val="00377DAB"/>
    <w:rsid w:val="00381B67"/>
    <w:rsid w:val="00381C91"/>
    <w:rsid w:val="00383297"/>
    <w:rsid w:val="00384C80"/>
    <w:rsid w:val="003856BE"/>
    <w:rsid w:val="00387749"/>
    <w:rsid w:val="00390004"/>
    <w:rsid w:val="003942AD"/>
    <w:rsid w:val="00394583"/>
    <w:rsid w:val="00396451"/>
    <w:rsid w:val="00397654"/>
    <w:rsid w:val="003A22DB"/>
    <w:rsid w:val="003A7FE6"/>
    <w:rsid w:val="003B0B59"/>
    <w:rsid w:val="003B104E"/>
    <w:rsid w:val="003B5D5C"/>
    <w:rsid w:val="003C1A0C"/>
    <w:rsid w:val="003C29BD"/>
    <w:rsid w:val="003C343C"/>
    <w:rsid w:val="003C4E9D"/>
    <w:rsid w:val="003C5951"/>
    <w:rsid w:val="003C6813"/>
    <w:rsid w:val="003D01D9"/>
    <w:rsid w:val="003D0AF9"/>
    <w:rsid w:val="003D119D"/>
    <w:rsid w:val="003D46A4"/>
    <w:rsid w:val="003D7079"/>
    <w:rsid w:val="003D7A74"/>
    <w:rsid w:val="003E06B2"/>
    <w:rsid w:val="003E21C8"/>
    <w:rsid w:val="003E23CD"/>
    <w:rsid w:val="003E321B"/>
    <w:rsid w:val="003E76A2"/>
    <w:rsid w:val="003F05ED"/>
    <w:rsid w:val="003F0A35"/>
    <w:rsid w:val="003F52A5"/>
    <w:rsid w:val="00401239"/>
    <w:rsid w:val="004012A4"/>
    <w:rsid w:val="00401820"/>
    <w:rsid w:val="00401BCE"/>
    <w:rsid w:val="004049A5"/>
    <w:rsid w:val="00406353"/>
    <w:rsid w:val="00406528"/>
    <w:rsid w:val="00407607"/>
    <w:rsid w:val="00410214"/>
    <w:rsid w:val="00411395"/>
    <w:rsid w:val="00412455"/>
    <w:rsid w:val="00412F46"/>
    <w:rsid w:val="0042103A"/>
    <w:rsid w:val="00426287"/>
    <w:rsid w:val="00434B0B"/>
    <w:rsid w:val="0043750A"/>
    <w:rsid w:val="0044063D"/>
    <w:rsid w:val="00440A01"/>
    <w:rsid w:val="00441DA9"/>
    <w:rsid w:val="004430A4"/>
    <w:rsid w:val="0044313B"/>
    <w:rsid w:val="00443936"/>
    <w:rsid w:val="00446F7B"/>
    <w:rsid w:val="004531D7"/>
    <w:rsid w:val="00453BC6"/>
    <w:rsid w:val="00453EBA"/>
    <w:rsid w:val="00454215"/>
    <w:rsid w:val="004544AC"/>
    <w:rsid w:val="004554C4"/>
    <w:rsid w:val="004561FF"/>
    <w:rsid w:val="004579CB"/>
    <w:rsid w:val="00457E01"/>
    <w:rsid w:val="00462630"/>
    <w:rsid w:val="00467D59"/>
    <w:rsid w:val="00472EE6"/>
    <w:rsid w:val="004739B1"/>
    <w:rsid w:val="0047480A"/>
    <w:rsid w:val="0047638D"/>
    <w:rsid w:val="00476836"/>
    <w:rsid w:val="00477A65"/>
    <w:rsid w:val="00481C1D"/>
    <w:rsid w:val="00482356"/>
    <w:rsid w:val="00482E37"/>
    <w:rsid w:val="00485EC1"/>
    <w:rsid w:val="004913A2"/>
    <w:rsid w:val="00491D90"/>
    <w:rsid w:val="00492E39"/>
    <w:rsid w:val="00494EC5"/>
    <w:rsid w:val="00495819"/>
    <w:rsid w:val="00495B21"/>
    <w:rsid w:val="004969C1"/>
    <w:rsid w:val="004970A2"/>
    <w:rsid w:val="004A4F71"/>
    <w:rsid w:val="004B1579"/>
    <w:rsid w:val="004B20DF"/>
    <w:rsid w:val="004B2AD2"/>
    <w:rsid w:val="004B5134"/>
    <w:rsid w:val="004C2703"/>
    <w:rsid w:val="004C288E"/>
    <w:rsid w:val="004C3861"/>
    <w:rsid w:val="004C4C69"/>
    <w:rsid w:val="004C5679"/>
    <w:rsid w:val="004C7038"/>
    <w:rsid w:val="004D04B5"/>
    <w:rsid w:val="004D0587"/>
    <w:rsid w:val="004D3374"/>
    <w:rsid w:val="004D42A1"/>
    <w:rsid w:val="004D62CA"/>
    <w:rsid w:val="004D6C3C"/>
    <w:rsid w:val="004D7666"/>
    <w:rsid w:val="004E2C84"/>
    <w:rsid w:val="004E3751"/>
    <w:rsid w:val="004E4A9C"/>
    <w:rsid w:val="004E4EDB"/>
    <w:rsid w:val="004F2308"/>
    <w:rsid w:val="004F28D4"/>
    <w:rsid w:val="004F3B55"/>
    <w:rsid w:val="004F4E01"/>
    <w:rsid w:val="004F6BFE"/>
    <w:rsid w:val="005000DC"/>
    <w:rsid w:val="00501C25"/>
    <w:rsid w:val="0050395F"/>
    <w:rsid w:val="00504719"/>
    <w:rsid w:val="00506050"/>
    <w:rsid w:val="00513F44"/>
    <w:rsid w:val="005163F2"/>
    <w:rsid w:val="00520A0D"/>
    <w:rsid w:val="00520BA5"/>
    <w:rsid w:val="005211B8"/>
    <w:rsid w:val="00522159"/>
    <w:rsid w:val="005262EF"/>
    <w:rsid w:val="005275BE"/>
    <w:rsid w:val="00531F50"/>
    <w:rsid w:val="005321B3"/>
    <w:rsid w:val="005336C0"/>
    <w:rsid w:val="00534B21"/>
    <w:rsid w:val="00534D0A"/>
    <w:rsid w:val="005365D9"/>
    <w:rsid w:val="00541C93"/>
    <w:rsid w:val="00542B2F"/>
    <w:rsid w:val="005466F3"/>
    <w:rsid w:val="00546E9C"/>
    <w:rsid w:val="00550016"/>
    <w:rsid w:val="0055086B"/>
    <w:rsid w:val="00553FCB"/>
    <w:rsid w:val="005542C4"/>
    <w:rsid w:val="00556A00"/>
    <w:rsid w:val="00556AA3"/>
    <w:rsid w:val="00562A10"/>
    <w:rsid w:val="005638C8"/>
    <w:rsid w:val="00564530"/>
    <w:rsid w:val="00564EB0"/>
    <w:rsid w:val="00566231"/>
    <w:rsid w:val="0056692C"/>
    <w:rsid w:val="00566FA7"/>
    <w:rsid w:val="0057109B"/>
    <w:rsid w:val="00571385"/>
    <w:rsid w:val="00574E82"/>
    <w:rsid w:val="005751A3"/>
    <w:rsid w:val="00575ACD"/>
    <w:rsid w:val="00576CCC"/>
    <w:rsid w:val="00582035"/>
    <w:rsid w:val="00584A1C"/>
    <w:rsid w:val="00584CE2"/>
    <w:rsid w:val="00584DE1"/>
    <w:rsid w:val="0059042A"/>
    <w:rsid w:val="00592E76"/>
    <w:rsid w:val="00593678"/>
    <w:rsid w:val="005974B4"/>
    <w:rsid w:val="005A01E5"/>
    <w:rsid w:val="005A0FB9"/>
    <w:rsid w:val="005A2987"/>
    <w:rsid w:val="005A759F"/>
    <w:rsid w:val="005A7807"/>
    <w:rsid w:val="005A7A04"/>
    <w:rsid w:val="005B0BB6"/>
    <w:rsid w:val="005B0C1C"/>
    <w:rsid w:val="005B0CEB"/>
    <w:rsid w:val="005B2D5D"/>
    <w:rsid w:val="005B2F8F"/>
    <w:rsid w:val="005B3A94"/>
    <w:rsid w:val="005C287B"/>
    <w:rsid w:val="005C3CB1"/>
    <w:rsid w:val="005C457F"/>
    <w:rsid w:val="005C63FC"/>
    <w:rsid w:val="005C7DE8"/>
    <w:rsid w:val="005D2571"/>
    <w:rsid w:val="005D2B94"/>
    <w:rsid w:val="005D2EFD"/>
    <w:rsid w:val="005D32D6"/>
    <w:rsid w:val="005D54FC"/>
    <w:rsid w:val="005D5834"/>
    <w:rsid w:val="005E0108"/>
    <w:rsid w:val="005E2482"/>
    <w:rsid w:val="005E3558"/>
    <w:rsid w:val="005E44C0"/>
    <w:rsid w:val="005F613D"/>
    <w:rsid w:val="00600733"/>
    <w:rsid w:val="0060145A"/>
    <w:rsid w:val="00601B57"/>
    <w:rsid w:val="0060768B"/>
    <w:rsid w:val="00610917"/>
    <w:rsid w:val="00611F8D"/>
    <w:rsid w:val="006152C1"/>
    <w:rsid w:val="00617C9F"/>
    <w:rsid w:val="00617DC3"/>
    <w:rsid w:val="006206D4"/>
    <w:rsid w:val="00624AF8"/>
    <w:rsid w:val="0062509B"/>
    <w:rsid w:val="00634E37"/>
    <w:rsid w:val="00635FB7"/>
    <w:rsid w:val="0063757A"/>
    <w:rsid w:val="00640A72"/>
    <w:rsid w:val="00643D6E"/>
    <w:rsid w:val="00645E1D"/>
    <w:rsid w:val="0064708F"/>
    <w:rsid w:val="0064757D"/>
    <w:rsid w:val="006523E8"/>
    <w:rsid w:val="00654D22"/>
    <w:rsid w:val="00655A80"/>
    <w:rsid w:val="00655B43"/>
    <w:rsid w:val="00656512"/>
    <w:rsid w:val="006566F0"/>
    <w:rsid w:val="00660866"/>
    <w:rsid w:val="006714FA"/>
    <w:rsid w:val="00671900"/>
    <w:rsid w:val="00671C31"/>
    <w:rsid w:val="006838FA"/>
    <w:rsid w:val="00684266"/>
    <w:rsid w:val="00684B15"/>
    <w:rsid w:val="0068676A"/>
    <w:rsid w:val="00686ED2"/>
    <w:rsid w:val="00687485"/>
    <w:rsid w:val="00687597"/>
    <w:rsid w:val="00694949"/>
    <w:rsid w:val="00696633"/>
    <w:rsid w:val="00696D55"/>
    <w:rsid w:val="006A0AB1"/>
    <w:rsid w:val="006A1669"/>
    <w:rsid w:val="006A35D4"/>
    <w:rsid w:val="006B0292"/>
    <w:rsid w:val="006B0A82"/>
    <w:rsid w:val="006B1363"/>
    <w:rsid w:val="006B3910"/>
    <w:rsid w:val="006B4A1B"/>
    <w:rsid w:val="006B4A93"/>
    <w:rsid w:val="006B57AD"/>
    <w:rsid w:val="006B6409"/>
    <w:rsid w:val="006B674E"/>
    <w:rsid w:val="006B78BE"/>
    <w:rsid w:val="006B7FFA"/>
    <w:rsid w:val="006C0E4E"/>
    <w:rsid w:val="006C242C"/>
    <w:rsid w:val="006C74A8"/>
    <w:rsid w:val="006D19F0"/>
    <w:rsid w:val="006D23BE"/>
    <w:rsid w:val="006D6E0A"/>
    <w:rsid w:val="006E278D"/>
    <w:rsid w:val="006E53CA"/>
    <w:rsid w:val="006E6ADE"/>
    <w:rsid w:val="006E74E1"/>
    <w:rsid w:val="006F164C"/>
    <w:rsid w:val="006F1884"/>
    <w:rsid w:val="006F19FC"/>
    <w:rsid w:val="006F1DC5"/>
    <w:rsid w:val="006F42AA"/>
    <w:rsid w:val="006F5034"/>
    <w:rsid w:val="006F683F"/>
    <w:rsid w:val="007037C7"/>
    <w:rsid w:val="00705558"/>
    <w:rsid w:val="00707298"/>
    <w:rsid w:val="007078B9"/>
    <w:rsid w:val="00707DB6"/>
    <w:rsid w:val="00710ADA"/>
    <w:rsid w:val="00711C5C"/>
    <w:rsid w:val="00713825"/>
    <w:rsid w:val="00714058"/>
    <w:rsid w:val="00715436"/>
    <w:rsid w:val="00716068"/>
    <w:rsid w:val="007162CD"/>
    <w:rsid w:val="00717802"/>
    <w:rsid w:val="00721D6D"/>
    <w:rsid w:val="007243A8"/>
    <w:rsid w:val="00726A3A"/>
    <w:rsid w:val="00727DEE"/>
    <w:rsid w:val="00730C59"/>
    <w:rsid w:val="00734337"/>
    <w:rsid w:val="00740737"/>
    <w:rsid w:val="0074253A"/>
    <w:rsid w:val="00742B42"/>
    <w:rsid w:val="00747F92"/>
    <w:rsid w:val="0075168A"/>
    <w:rsid w:val="00752728"/>
    <w:rsid w:val="00752AC2"/>
    <w:rsid w:val="0075534C"/>
    <w:rsid w:val="00756E02"/>
    <w:rsid w:val="007611D8"/>
    <w:rsid w:val="00761FDF"/>
    <w:rsid w:val="007626AF"/>
    <w:rsid w:val="00762D9F"/>
    <w:rsid w:val="00763F76"/>
    <w:rsid w:val="00764643"/>
    <w:rsid w:val="00771DF1"/>
    <w:rsid w:val="00771EA1"/>
    <w:rsid w:val="00772101"/>
    <w:rsid w:val="00772B46"/>
    <w:rsid w:val="00775ABB"/>
    <w:rsid w:val="00780BD1"/>
    <w:rsid w:val="00781253"/>
    <w:rsid w:val="007847E7"/>
    <w:rsid w:val="0078596D"/>
    <w:rsid w:val="007865AA"/>
    <w:rsid w:val="00786E02"/>
    <w:rsid w:val="00787FBE"/>
    <w:rsid w:val="00790078"/>
    <w:rsid w:val="00790223"/>
    <w:rsid w:val="0079073B"/>
    <w:rsid w:val="00794750"/>
    <w:rsid w:val="00795E45"/>
    <w:rsid w:val="00796CA7"/>
    <w:rsid w:val="007A56C7"/>
    <w:rsid w:val="007A6247"/>
    <w:rsid w:val="007A6ACD"/>
    <w:rsid w:val="007A6E2C"/>
    <w:rsid w:val="007A705F"/>
    <w:rsid w:val="007A7511"/>
    <w:rsid w:val="007A7799"/>
    <w:rsid w:val="007B014D"/>
    <w:rsid w:val="007B05E6"/>
    <w:rsid w:val="007B10F5"/>
    <w:rsid w:val="007B296A"/>
    <w:rsid w:val="007B38DF"/>
    <w:rsid w:val="007B3DB4"/>
    <w:rsid w:val="007B4AA5"/>
    <w:rsid w:val="007C00D8"/>
    <w:rsid w:val="007C0195"/>
    <w:rsid w:val="007C1C75"/>
    <w:rsid w:val="007C3306"/>
    <w:rsid w:val="007C37C5"/>
    <w:rsid w:val="007C554D"/>
    <w:rsid w:val="007C5FAD"/>
    <w:rsid w:val="007C668F"/>
    <w:rsid w:val="007D14C5"/>
    <w:rsid w:val="007D2328"/>
    <w:rsid w:val="007D30C0"/>
    <w:rsid w:val="007D44CD"/>
    <w:rsid w:val="007D4F78"/>
    <w:rsid w:val="007D61AA"/>
    <w:rsid w:val="007D62E2"/>
    <w:rsid w:val="007E09A3"/>
    <w:rsid w:val="007E1BD2"/>
    <w:rsid w:val="007E1D34"/>
    <w:rsid w:val="007F01AD"/>
    <w:rsid w:val="007F18AF"/>
    <w:rsid w:val="007F2730"/>
    <w:rsid w:val="007F3DD3"/>
    <w:rsid w:val="007F4D2A"/>
    <w:rsid w:val="007F7CF8"/>
    <w:rsid w:val="007F7FDE"/>
    <w:rsid w:val="008007AD"/>
    <w:rsid w:val="008010E4"/>
    <w:rsid w:val="00801F60"/>
    <w:rsid w:val="00803C76"/>
    <w:rsid w:val="0080572C"/>
    <w:rsid w:val="00806257"/>
    <w:rsid w:val="00810072"/>
    <w:rsid w:val="00810147"/>
    <w:rsid w:val="0081368A"/>
    <w:rsid w:val="008152EE"/>
    <w:rsid w:val="0081595A"/>
    <w:rsid w:val="00817507"/>
    <w:rsid w:val="0081761C"/>
    <w:rsid w:val="0082029F"/>
    <w:rsid w:val="00820E32"/>
    <w:rsid w:val="00821436"/>
    <w:rsid w:val="008225CB"/>
    <w:rsid w:val="0082396C"/>
    <w:rsid w:val="00823D91"/>
    <w:rsid w:val="0082700E"/>
    <w:rsid w:val="00830B22"/>
    <w:rsid w:val="008352C2"/>
    <w:rsid w:val="00840B9D"/>
    <w:rsid w:val="00842A4B"/>
    <w:rsid w:val="00845B49"/>
    <w:rsid w:val="00850DB2"/>
    <w:rsid w:val="00850DE1"/>
    <w:rsid w:val="008558EA"/>
    <w:rsid w:val="00857488"/>
    <w:rsid w:val="00861077"/>
    <w:rsid w:val="008650D7"/>
    <w:rsid w:val="0086582D"/>
    <w:rsid w:val="00865A9F"/>
    <w:rsid w:val="0087176C"/>
    <w:rsid w:val="00873C2D"/>
    <w:rsid w:val="00875A00"/>
    <w:rsid w:val="008775A8"/>
    <w:rsid w:val="00877E68"/>
    <w:rsid w:val="008815A5"/>
    <w:rsid w:val="0088445C"/>
    <w:rsid w:val="00885144"/>
    <w:rsid w:val="008856DF"/>
    <w:rsid w:val="00885706"/>
    <w:rsid w:val="008917E6"/>
    <w:rsid w:val="00892E99"/>
    <w:rsid w:val="00895481"/>
    <w:rsid w:val="008964EE"/>
    <w:rsid w:val="008A0DFA"/>
    <w:rsid w:val="008A12D2"/>
    <w:rsid w:val="008A3157"/>
    <w:rsid w:val="008A61FE"/>
    <w:rsid w:val="008B1980"/>
    <w:rsid w:val="008B3FF3"/>
    <w:rsid w:val="008C1AE6"/>
    <w:rsid w:val="008C4511"/>
    <w:rsid w:val="008C5F1B"/>
    <w:rsid w:val="008C60D5"/>
    <w:rsid w:val="008C73EC"/>
    <w:rsid w:val="008D023F"/>
    <w:rsid w:val="008D293E"/>
    <w:rsid w:val="008D3B50"/>
    <w:rsid w:val="008D53B5"/>
    <w:rsid w:val="008D5CFD"/>
    <w:rsid w:val="008D5DF5"/>
    <w:rsid w:val="008D71D9"/>
    <w:rsid w:val="008E0049"/>
    <w:rsid w:val="008E2F92"/>
    <w:rsid w:val="008E3910"/>
    <w:rsid w:val="008E412B"/>
    <w:rsid w:val="008E43D7"/>
    <w:rsid w:val="008F333C"/>
    <w:rsid w:val="008F4213"/>
    <w:rsid w:val="008F43B6"/>
    <w:rsid w:val="008F4F2E"/>
    <w:rsid w:val="008F5047"/>
    <w:rsid w:val="009014E7"/>
    <w:rsid w:val="0090157D"/>
    <w:rsid w:val="00901E63"/>
    <w:rsid w:val="00902A58"/>
    <w:rsid w:val="00905342"/>
    <w:rsid w:val="00905DF4"/>
    <w:rsid w:val="00906794"/>
    <w:rsid w:val="0090679C"/>
    <w:rsid w:val="009105A1"/>
    <w:rsid w:val="0091255C"/>
    <w:rsid w:val="00914643"/>
    <w:rsid w:val="009151E1"/>
    <w:rsid w:val="009155D4"/>
    <w:rsid w:val="009162F4"/>
    <w:rsid w:val="009215BB"/>
    <w:rsid w:val="009233F5"/>
    <w:rsid w:val="00923C5D"/>
    <w:rsid w:val="0092484B"/>
    <w:rsid w:val="0092609B"/>
    <w:rsid w:val="00927DAF"/>
    <w:rsid w:val="009305B7"/>
    <w:rsid w:val="00930ADE"/>
    <w:rsid w:val="009329CC"/>
    <w:rsid w:val="00934F40"/>
    <w:rsid w:val="00937342"/>
    <w:rsid w:val="00944BD7"/>
    <w:rsid w:val="00952E83"/>
    <w:rsid w:val="00954463"/>
    <w:rsid w:val="009617D2"/>
    <w:rsid w:val="00964B15"/>
    <w:rsid w:val="0096526C"/>
    <w:rsid w:val="00965534"/>
    <w:rsid w:val="009670C0"/>
    <w:rsid w:val="00971732"/>
    <w:rsid w:val="009757F9"/>
    <w:rsid w:val="00980C96"/>
    <w:rsid w:val="00981669"/>
    <w:rsid w:val="00981894"/>
    <w:rsid w:val="00982029"/>
    <w:rsid w:val="009858ED"/>
    <w:rsid w:val="0099205B"/>
    <w:rsid w:val="00992F9C"/>
    <w:rsid w:val="00994354"/>
    <w:rsid w:val="00994DBE"/>
    <w:rsid w:val="00995462"/>
    <w:rsid w:val="00995C93"/>
    <w:rsid w:val="00996284"/>
    <w:rsid w:val="009A0F0C"/>
    <w:rsid w:val="009A2ACD"/>
    <w:rsid w:val="009A4A57"/>
    <w:rsid w:val="009A72E4"/>
    <w:rsid w:val="009B109C"/>
    <w:rsid w:val="009B302C"/>
    <w:rsid w:val="009B32D7"/>
    <w:rsid w:val="009B727E"/>
    <w:rsid w:val="009C1781"/>
    <w:rsid w:val="009C3879"/>
    <w:rsid w:val="009D1CF9"/>
    <w:rsid w:val="009D31EF"/>
    <w:rsid w:val="009D62A4"/>
    <w:rsid w:val="009D78F9"/>
    <w:rsid w:val="009E2C32"/>
    <w:rsid w:val="009E30FE"/>
    <w:rsid w:val="009E66DF"/>
    <w:rsid w:val="009E6F64"/>
    <w:rsid w:val="009F0B5A"/>
    <w:rsid w:val="009F28BA"/>
    <w:rsid w:val="009F3A10"/>
    <w:rsid w:val="009F60A0"/>
    <w:rsid w:val="009F6E64"/>
    <w:rsid w:val="00A058D7"/>
    <w:rsid w:val="00A0729A"/>
    <w:rsid w:val="00A16CF0"/>
    <w:rsid w:val="00A21DCD"/>
    <w:rsid w:val="00A22E8A"/>
    <w:rsid w:val="00A2475F"/>
    <w:rsid w:val="00A2774A"/>
    <w:rsid w:val="00A31D6A"/>
    <w:rsid w:val="00A32271"/>
    <w:rsid w:val="00A32495"/>
    <w:rsid w:val="00A33541"/>
    <w:rsid w:val="00A33BDA"/>
    <w:rsid w:val="00A34052"/>
    <w:rsid w:val="00A348F4"/>
    <w:rsid w:val="00A373E4"/>
    <w:rsid w:val="00A415C1"/>
    <w:rsid w:val="00A415E9"/>
    <w:rsid w:val="00A45209"/>
    <w:rsid w:val="00A45E18"/>
    <w:rsid w:val="00A4685B"/>
    <w:rsid w:val="00A46CEA"/>
    <w:rsid w:val="00A46F54"/>
    <w:rsid w:val="00A4734F"/>
    <w:rsid w:val="00A5545C"/>
    <w:rsid w:val="00A5751E"/>
    <w:rsid w:val="00A60175"/>
    <w:rsid w:val="00A6019B"/>
    <w:rsid w:val="00A606A0"/>
    <w:rsid w:val="00A6094B"/>
    <w:rsid w:val="00A679E5"/>
    <w:rsid w:val="00A709F8"/>
    <w:rsid w:val="00A70B50"/>
    <w:rsid w:val="00A72B96"/>
    <w:rsid w:val="00A72CC8"/>
    <w:rsid w:val="00A72CE8"/>
    <w:rsid w:val="00A76345"/>
    <w:rsid w:val="00A80D4B"/>
    <w:rsid w:val="00A812EA"/>
    <w:rsid w:val="00A81D51"/>
    <w:rsid w:val="00A82F0C"/>
    <w:rsid w:val="00A86829"/>
    <w:rsid w:val="00A872A5"/>
    <w:rsid w:val="00A96B9F"/>
    <w:rsid w:val="00AA0641"/>
    <w:rsid w:val="00AA17C5"/>
    <w:rsid w:val="00AA235E"/>
    <w:rsid w:val="00AA23DF"/>
    <w:rsid w:val="00AA2D11"/>
    <w:rsid w:val="00AA460C"/>
    <w:rsid w:val="00AA4F80"/>
    <w:rsid w:val="00AA63F0"/>
    <w:rsid w:val="00AA7F33"/>
    <w:rsid w:val="00AB026C"/>
    <w:rsid w:val="00AB2878"/>
    <w:rsid w:val="00AB2FFE"/>
    <w:rsid w:val="00AB39E1"/>
    <w:rsid w:val="00AB61A2"/>
    <w:rsid w:val="00AB761F"/>
    <w:rsid w:val="00AB7B96"/>
    <w:rsid w:val="00AC0B51"/>
    <w:rsid w:val="00AC15EB"/>
    <w:rsid w:val="00AC4B99"/>
    <w:rsid w:val="00AC4EE9"/>
    <w:rsid w:val="00AC76C6"/>
    <w:rsid w:val="00AD13A8"/>
    <w:rsid w:val="00AD31AD"/>
    <w:rsid w:val="00AD3828"/>
    <w:rsid w:val="00AD5E5D"/>
    <w:rsid w:val="00AD6173"/>
    <w:rsid w:val="00AE07A9"/>
    <w:rsid w:val="00AE1204"/>
    <w:rsid w:val="00AE34C1"/>
    <w:rsid w:val="00AE47A2"/>
    <w:rsid w:val="00AE5969"/>
    <w:rsid w:val="00AF0090"/>
    <w:rsid w:val="00AF0782"/>
    <w:rsid w:val="00AF147E"/>
    <w:rsid w:val="00AF2F4C"/>
    <w:rsid w:val="00AF5DE3"/>
    <w:rsid w:val="00AF6BFA"/>
    <w:rsid w:val="00AF784A"/>
    <w:rsid w:val="00B0154F"/>
    <w:rsid w:val="00B0503A"/>
    <w:rsid w:val="00B054DE"/>
    <w:rsid w:val="00B0688B"/>
    <w:rsid w:val="00B11B7E"/>
    <w:rsid w:val="00B13761"/>
    <w:rsid w:val="00B2080D"/>
    <w:rsid w:val="00B2172D"/>
    <w:rsid w:val="00B21EA1"/>
    <w:rsid w:val="00B23C23"/>
    <w:rsid w:val="00B24B69"/>
    <w:rsid w:val="00B24CA2"/>
    <w:rsid w:val="00B25CBF"/>
    <w:rsid w:val="00B367CC"/>
    <w:rsid w:val="00B46B5A"/>
    <w:rsid w:val="00B518C3"/>
    <w:rsid w:val="00B522A2"/>
    <w:rsid w:val="00B52580"/>
    <w:rsid w:val="00B52592"/>
    <w:rsid w:val="00B5298C"/>
    <w:rsid w:val="00B538F4"/>
    <w:rsid w:val="00B541D6"/>
    <w:rsid w:val="00B60A13"/>
    <w:rsid w:val="00B61F88"/>
    <w:rsid w:val="00B676CF"/>
    <w:rsid w:val="00B67D5D"/>
    <w:rsid w:val="00B70018"/>
    <w:rsid w:val="00B701C6"/>
    <w:rsid w:val="00B716EF"/>
    <w:rsid w:val="00B739FD"/>
    <w:rsid w:val="00B750BA"/>
    <w:rsid w:val="00B76602"/>
    <w:rsid w:val="00B8077D"/>
    <w:rsid w:val="00B83606"/>
    <w:rsid w:val="00B837A9"/>
    <w:rsid w:val="00B935C9"/>
    <w:rsid w:val="00B93E11"/>
    <w:rsid w:val="00B94398"/>
    <w:rsid w:val="00B95901"/>
    <w:rsid w:val="00B96878"/>
    <w:rsid w:val="00BA21CC"/>
    <w:rsid w:val="00BA679A"/>
    <w:rsid w:val="00BB0E0B"/>
    <w:rsid w:val="00BB1C63"/>
    <w:rsid w:val="00BB303B"/>
    <w:rsid w:val="00BB3B44"/>
    <w:rsid w:val="00BB6B94"/>
    <w:rsid w:val="00BC10A5"/>
    <w:rsid w:val="00BC132D"/>
    <w:rsid w:val="00BC1869"/>
    <w:rsid w:val="00BC1FDC"/>
    <w:rsid w:val="00BC236C"/>
    <w:rsid w:val="00BC2DA4"/>
    <w:rsid w:val="00BD6AA8"/>
    <w:rsid w:val="00BD6FE6"/>
    <w:rsid w:val="00BD7E97"/>
    <w:rsid w:val="00BE0F2C"/>
    <w:rsid w:val="00BE1DA1"/>
    <w:rsid w:val="00BE38F9"/>
    <w:rsid w:val="00BE4EF4"/>
    <w:rsid w:val="00BE4FE3"/>
    <w:rsid w:val="00BE55B0"/>
    <w:rsid w:val="00BF1275"/>
    <w:rsid w:val="00BF1A8C"/>
    <w:rsid w:val="00BF2181"/>
    <w:rsid w:val="00BF6755"/>
    <w:rsid w:val="00C00A09"/>
    <w:rsid w:val="00C00F38"/>
    <w:rsid w:val="00C0259D"/>
    <w:rsid w:val="00C0456F"/>
    <w:rsid w:val="00C0513D"/>
    <w:rsid w:val="00C05231"/>
    <w:rsid w:val="00C05DB2"/>
    <w:rsid w:val="00C07A33"/>
    <w:rsid w:val="00C103EB"/>
    <w:rsid w:val="00C16894"/>
    <w:rsid w:val="00C20640"/>
    <w:rsid w:val="00C20EE3"/>
    <w:rsid w:val="00C217BE"/>
    <w:rsid w:val="00C22D29"/>
    <w:rsid w:val="00C24809"/>
    <w:rsid w:val="00C2600A"/>
    <w:rsid w:val="00C2610D"/>
    <w:rsid w:val="00C277E7"/>
    <w:rsid w:val="00C27862"/>
    <w:rsid w:val="00C31F25"/>
    <w:rsid w:val="00C341B2"/>
    <w:rsid w:val="00C35DC3"/>
    <w:rsid w:val="00C3721B"/>
    <w:rsid w:val="00C37682"/>
    <w:rsid w:val="00C3784D"/>
    <w:rsid w:val="00C4477C"/>
    <w:rsid w:val="00C45674"/>
    <w:rsid w:val="00C45A4E"/>
    <w:rsid w:val="00C50C3F"/>
    <w:rsid w:val="00C5162D"/>
    <w:rsid w:val="00C55D84"/>
    <w:rsid w:val="00C56829"/>
    <w:rsid w:val="00C61387"/>
    <w:rsid w:val="00C61563"/>
    <w:rsid w:val="00C62DEE"/>
    <w:rsid w:val="00C6438C"/>
    <w:rsid w:val="00C73FE6"/>
    <w:rsid w:val="00C74A73"/>
    <w:rsid w:val="00C752EC"/>
    <w:rsid w:val="00C75A11"/>
    <w:rsid w:val="00C77DAC"/>
    <w:rsid w:val="00C805BB"/>
    <w:rsid w:val="00C82372"/>
    <w:rsid w:val="00C85ABF"/>
    <w:rsid w:val="00C904F2"/>
    <w:rsid w:val="00C9284C"/>
    <w:rsid w:val="00C94747"/>
    <w:rsid w:val="00C95E77"/>
    <w:rsid w:val="00C973FA"/>
    <w:rsid w:val="00C97995"/>
    <w:rsid w:val="00CA1F50"/>
    <w:rsid w:val="00CA3E94"/>
    <w:rsid w:val="00CA5978"/>
    <w:rsid w:val="00CA626C"/>
    <w:rsid w:val="00CA74DB"/>
    <w:rsid w:val="00CA75EE"/>
    <w:rsid w:val="00CA7D98"/>
    <w:rsid w:val="00CB27DB"/>
    <w:rsid w:val="00CB3EF1"/>
    <w:rsid w:val="00CB42B9"/>
    <w:rsid w:val="00CB4456"/>
    <w:rsid w:val="00CB5753"/>
    <w:rsid w:val="00CC15D0"/>
    <w:rsid w:val="00CC2BDD"/>
    <w:rsid w:val="00CC5450"/>
    <w:rsid w:val="00CC5872"/>
    <w:rsid w:val="00CC7D92"/>
    <w:rsid w:val="00CD0B10"/>
    <w:rsid w:val="00CD4AEA"/>
    <w:rsid w:val="00CD7369"/>
    <w:rsid w:val="00CE346A"/>
    <w:rsid w:val="00CE74F0"/>
    <w:rsid w:val="00CF0239"/>
    <w:rsid w:val="00CF0E0F"/>
    <w:rsid w:val="00CF3842"/>
    <w:rsid w:val="00D018FC"/>
    <w:rsid w:val="00D01BE6"/>
    <w:rsid w:val="00D02801"/>
    <w:rsid w:val="00D02F6E"/>
    <w:rsid w:val="00D057FA"/>
    <w:rsid w:val="00D0588C"/>
    <w:rsid w:val="00D060F0"/>
    <w:rsid w:val="00D06668"/>
    <w:rsid w:val="00D10248"/>
    <w:rsid w:val="00D1065C"/>
    <w:rsid w:val="00D10E8D"/>
    <w:rsid w:val="00D10EF5"/>
    <w:rsid w:val="00D12CA0"/>
    <w:rsid w:val="00D13D71"/>
    <w:rsid w:val="00D14460"/>
    <w:rsid w:val="00D15C2A"/>
    <w:rsid w:val="00D16F0A"/>
    <w:rsid w:val="00D20378"/>
    <w:rsid w:val="00D2156E"/>
    <w:rsid w:val="00D24927"/>
    <w:rsid w:val="00D274C6"/>
    <w:rsid w:val="00D32CD1"/>
    <w:rsid w:val="00D3429B"/>
    <w:rsid w:val="00D4055D"/>
    <w:rsid w:val="00D409BD"/>
    <w:rsid w:val="00D42E0A"/>
    <w:rsid w:val="00D45EFC"/>
    <w:rsid w:val="00D56405"/>
    <w:rsid w:val="00D5647D"/>
    <w:rsid w:val="00D5794E"/>
    <w:rsid w:val="00D61C74"/>
    <w:rsid w:val="00D62452"/>
    <w:rsid w:val="00D757FC"/>
    <w:rsid w:val="00D762EB"/>
    <w:rsid w:val="00D768A2"/>
    <w:rsid w:val="00D812BE"/>
    <w:rsid w:val="00D82E5E"/>
    <w:rsid w:val="00D83265"/>
    <w:rsid w:val="00D844A1"/>
    <w:rsid w:val="00D84F2E"/>
    <w:rsid w:val="00D85B65"/>
    <w:rsid w:val="00D86B05"/>
    <w:rsid w:val="00D9043E"/>
    <w:rsid w:val="00D90D63"/>
    <w:rsid w:val="00D92E5B"/>
    <w:rsid w:val="00D95047"/>
    <w:rsid w:val="00D95504"/>
    <w:rsid w:val="00D971A4"/>
    <w:rsid w:val="00DA0A75"/>
    <w:rsid w:val="00DA51FE"/>
    <w:rsid w:val="00DA57B8"/>
    <w:rsid w:val="00DA68D1"/>
    <w:rsid w:val="00DA75F8"/>
    <w:rsid w:val="00DB1D9F"/>
    <w:rsid w:val="00DB2049"/>
    <w:rsid w:val="00DB4460"/>
    <w:rsid w:val="00DB6892"/>
    <w:rsid w:val="00DC1B91"/>
    <w:rsid w:val="00DC22BD"/>
    <w:rsid w:val="00DC24F6"/>
    <w:rsid w:val="00DC31F3"/>
    <w:rsid w:val="00DC3ED4"/>
    <w:rsid w:val="00DC51E3"/>
    <w:rsid w:val="00DC53A7"/>
    <w:rsid w:val="00DC7435"/>
    <w:rsid w:val="00DD27B0"/>
    <w:rsid w:val="00DD428B"/>
    <w:rsid w:val="00DD4EF0"/>
    <w:rsid w:val="00DD7F46"/>
    <w:rsid w:val="00DE0396"/>
    <w:rsid w:val="00DE0DD2"/>
    <w:rsid w:val="00DE390B"/>
    <w:rsid w:val="00DE3AC4"/>
    <w:rsid w:val="00DE548C"/>
    <w:rsid w:val="00DE62E2"/>
    <w:rsid w:val="00DF16DC"/>
    <w:rsid w:val="00DF2EE0"/>
    <w:rsid w:val="00DF6FB9"/>
    <w:rsid w:val="00DF767B"/>
    <w:rsid w:val="00E00990"/>
    <w:rsid w:val="00E01103"/>
    <w:rsid w:val="00E016C5"/>
    <w:rsid w:val="00E1182F"/>
    <w:rsid w:val="00E13F03"/>
    <w:rsid w:val="00E226FA"/>
    <w:rsid w:val="00E22C6D"/>
    <w:rsid w:val="00E23114"/>
    <w:rsid w:val="00E23749"/>
    <w:rsid w:val="00E25C26"/>
    <w:rsid w:val="00E27EBB"/>
    <w:rsid w:val="00E31499"/>
    <w:rsid w:val="00E314A4"/>
    <w:rsid w:val="00E33121"/>
    <w:rsid w:val="00E40180"/>
    <w:rsid w:val="00E40F9D"/>
    <w:rsid w:val="00E42F58"/>
    <w:rsid w:val="00E43136"/>
    <w:rsid w:val="00E45990"/>
    <w:rsid w:val="00E46049"/>
    <w:rsid w:val="00E47498"/>
    <w:rsid w:val="00E508E5"/>
    <w:rsid w:val="00E50D97"/>
    <w:rsid w:val="00E5171F"/>
    <w:rsid w:val="00E610D7"/>
    <w:rsid w:val="00E62EE7"/>
    <w:rsid w:val="00E635B4"/>
    <w:rsid w:val="00E63DC5"/>
    <w:rsid w:val="00E658BD"/>
    <w:rsid w:val="00E66820"/>
    <w:rsid w:val="00E711A0"/>
    <w:rsid w:val="00E72E59"/>
    <w:rsid w:val="00E73C73"/>
    <w:rsid w:val="00E745DE"/>
    <w:rsid w:val="00E75965"/>
    <w:rsid w:val="00E76539"/>
    <w:rsid w:val="00E768A1"/>
    <w:rsid w:val="00E768D0"/>
    <w:rsid w:val="00E81FE5"/>
    <w:rsid w:val="00E832A5"/>
    <w:rsid w:val="00E8570B"/>
    <w:rsid w:val="00E906A7"/>
    <w:rsid w:val="00E92B8D"/>
    <w:rsid w:val="00E931AF"/>
    <w:rsid w:val="00E93751"/>
    <w:rsid w:val="00E93AB1"/>
    <w:rsid w:val="00E94925"/>
    <w:rsid w:val="00E9494A"/>
    <w:rsid w:val="00E95908"/>
    <w:rsid w:val="00EA0B63"/>
    <w:rsid w:val="00EA2627"/>
    <w:rsid w:val="00EA2EF3"/>
    <w:rsid w:val="00EA3D2C"/>
    <w:rsid w:val="00EA3D77"/>
    <w:rsid w:val="00EA4296"/>
    <w:rsid w:val="00EA4489"/>
    <w:rsid w:val="00EA4E82"/>
    <w:rsid w:val="00EA7094"/>
    <w:rsid w:val="00EB18AE"/>
    <w:rsid w:val="00EB1B33"/>
    <w:rsid w:val="00EB1C2C"/>
    <w:rsid w:val="00EB1E56"/>
    <w:rsid w:val="00EB3F3D"/>
    <w:rsid w:val="00EB6417"/>
    <w:rsid w:val="00EC1ACA"/>
    <w:rsid w:val="00EC5265"/>
    <w:rsid w:val="00ED01A1"/>
    <w:rsid w:val="00ED3F61"/>
    <w:rsid w:val="00ED5270"/>
    <w:rsid w:val="00ED6FCD"/>
    <w:rsid w:val="00EE2911"/>
    <w:rsid w:val="00EE6770"/>
    <w:rsid w:val="00EE6DA1"/>
    <w:rsid w:val="00EF1576"/>
    <w:rsid w:val="00EF3C84"/>
    <w:rsid w:val="00EF3DA5"/>
    <w:rsid w:val="00F00A9E"/>
    <w:rsid w:val="00F05EE0"/>
    <w:rsid w:val="00F07A6D"/>
    <w:rsid w:val="00F07F39"/>
    <w:rsid w:val="00F10DAF"/>
    <w:rsid w:val="00F14D15"/>
    <w:rsid w:val="00F15497"/>
    <w:rsid w:val="00F15C34"/>
    <w:rsid w:val="00F1646F"/>
    <w:rsid w:val="00F17F99"/>
    <w:rsid w:val="00F23B97"/>
    <w:rsid w:val="00F24B9B"/>
    <w:rsid w:val="00F2515E"/>
    <w:rsid w:val="00F25EDF"/>
    <w:rsid w:val="00F2737E"/>
    <w:rsid w:val="00F31DD0"/>
    <w:rsid w:val="00F32208"/>
    <w:rsid w:val="00F36B3E"/>
    <w:rsid w:val="00F407E3"/>
    <w:rsid w:val="00F467DE"/>
    <w:rsid w:val="00F47269"/>
    <w:rsid w:val="00F474BE"/>
    <w:rsid w:val="00F5450A"/>
    <w:rsid w:val="00F546D6"/>
    <w:rsid w:val="00F60101"/>
    <w:rsid w:val="00F63077"/>
    <w:rsid w:val="00F641BC"/>
    <w:rsid w:val="00F65E84"/>
    <w:rsid w:val="00F73A24"/>
    <w:rsid w:val="00F74C07"/>
    <w:rsid w:val="00F76CB7"/>
    <w:rsid w:val="00F77784"/>
    <w:rsid w:val="00F77919"/>
    <w:rsid w:val="00F82909"/>
    <w:rsid w:val="00F8679E"/>
    <w:rsid w:val="00F868D2"/>
    <w:rsid w:val="00F86D3E"/>
    <w:rsid w:val="00F874BA"/>
    <w:rsid w:val="00F91D20"/>
    <w:rsid w:val="00F92721"/>
    <w:rsid w:val="00F93D31"/>
    <w:rsid w:val="00F94158"/>
    <w:rsid w:val="00F9640F"/>
    <w:rsid w:val="00F97161"/>
    <w:rsid w:val="00FA0D57"/>
    <w:rsid w:val="00FA0EF1"/>
    <w:rsid w:val="00FA34ED"/>
    <w:rsid w:val="00FA3D2F"/>
    <w:rsid w:val="00FA414C"/>
    <w:rsid w:val="00FA50D5"/>
    <w:rsid w:val="00FA71C4"/>
    <w:rsid w:val="00FA784A"/>
    <w:rsid w:val="00FB15BE"/>
    <w:rsid w:val="00FB38E0"/>
    <w:rsid w:val="00FB4527"/>
    <w:rsid w:val="00FB5A0A"/>
    <w:rsid w:val="00FC009E"/>
    <w:rsid w:val="00FC07F0"/>
    <w:rsid w:val="00FC1CAB"/>
    <w:rsid w:val="00FC3404"/>
    <w:rsid w:val="00FD2FA4"/>
    <w:rsid w:val="00FD6513"/>
    <w:rsid w:val="00FD7BDB"/>
    <w:rsid w:val="00FE1849"/>
    <w:rsid w:val="00FE5FA9"/>
    <w:rsid w:val="00FF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D8D4F7"/>
  <w15:docId w15:val="{705A938F-9219-433C-ABAF-FF1345CB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5572E"/>
    <w:rPr>
      <w:rFonts w:ascii="Century Gothic" w:hAnsi="Century Gothic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0666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6668"/>
    <w:pPr>
      <w:tabs>
        <w:tab w:val="center" w:pos="4536"/>
        <w:tab w:val="right" w:pos="9072"/>
      </w:tabs>
    </w:pPr>
  </w:style>
  <w:style w:type="character" w:styleId="Hyperlink">
    <w:name w:val="Hyperlink"/>
    <w:rsid w:val="00F23B9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556AA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556A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lei\OneDrive\Documents\F&#246;rdervereein\JZ-Kopfbogen-Kuratorium_2017-01-19-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JZ-Kopfbogen-Kuratorium_2017-01-19-1.dotx</Template>
  <TotalTime>0</TotalTime>
  <Pages>2</Pages>
  <Words>214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Kopfbogen-1_Förderverein</vt:lpstr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Kopfbogen-1_Förderverein</dc:title>
  <dc:creator>hklei</dc:creator>
  <cp:lastModifiedBy>Andreas Wolf</cp:lastModifiedBy>
  <cp:revision>2</cp:revision>
  <cp:lastPrinted>2018-11-12T12:16:00Z</cp:lastPrinted>
  <dcterms:created xsi:type="dcterms:W3CDTF">2020-02-17T10:08:00Z</dcterms:created>
  <dcterms:modified xsi:type="dcterms:W3CDTF">2020-02-17T10:08:00Z</dcterms:modified>
</cp:coreProperties>
</file>